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3079B7" w14:textId="77777777" w:rsidR="00CF5BC1" w:rsidRDefault="00CF5BC1" w:rsidP="00CF5BC1">
      <w:pPr>
        <w:jc w:val="center"/>
        <w:rPr>
          <w:b/>
        </w:rPr>
      </w:pPr>
      <w:bookmarkStart w:id="0" w:name="_Hlk36215265"/>
      <w:r>
        <w:rPr>
          <w:b/>
        </w:rPr>
        <w:t>SAMEN zorgen voor een veilige en fijne thuis-leer-werk-woon omgeving voor iedereen!</w:t>
      </w:r>
    </w:p>
    <w:bookmarkEnd w:id="0"/>
    <w:p w14:paraId="6DBA523F" w14:textId="1314E7CB" w:rsidR="00CF5BC1" w:rsidRDefault="00CF5BC1" w:rsidP="00CF5BC1">
      <w:pPr>
        <w:jc w:val="center"/>
        <w:rPr>
          <w:b/>
        </w:rPr>
      </w:pPr>
      <w:r>
        <w:rPr>
          <w:b/>
        </w:rPr>
        <w:t>Week 1</w:t>
      </w:r>
      <w:r w:rsidR="00F86AA5">
        <w:rPr>
          <w:b/>
        </w:rPr>
        <w:t>3</w:t>
      </w:r>
      <w:r>
        <w:rPr>
          <w:b/>
        </w:rPr>
        <w:t xml:space="preserve"> - Handreiking 2: </w:t>
      </w:r>
      <w:r w:rsidR="0030269D">
        <w:rPr>
          <w:b/>
        </w:rPr>
        <w:t>Vieren van successen/ h</w:t>
      </w:r>
      <w:r>
        <w:rPr>
          <w:b/>
        </w:rPr>
        <w:t>eb heldere verwachtingen</w:t>
      </w:r>
    </w:p>
    <w:p w14:paraId="240D0893" w14:textId="010C90A2" w:rsidR="00F844B6" w:rsidRDefault="00F844B6" w:rsidP="00CF5BC1">
      <w:pPr>
        <w:jc w:val="center"/>
        <w:rPr>
          <w:b/>
        </w:rPr>
      </w:pPr>
      <w:r>
        <w:rPr>
          <w:b/>
        </w:rPr>
        <w:t xml:space="preserve">Joke Kamstra </w:t>
      </w:r>
      <w:hyperlink r:id="rId11" w:history="1">
        <w:r w:rsidRPr="008F2776">
          <w:rPr>
            <w:rStyle w:val="Hyperlink"/>
            <w:b/>
          </w:rPr>
          <w:t>j.kamstra@windesheim.nl</w:t>
        </w:r>
      </w:hyperlink>
      <w:r>
        <w:rPr>
          <w:b/>
        </w:rPr>
        <w:t xml:space="preserve"> </w:t>
      </w:r>
    </w:p>
    <w:p w14:paraId="1FF222E4" w14:textId="77777777" w:rsidR="00CF5BC1" w:rsidRDefault="00CF5BC1" w:rsidP="00CF5BC1">
      <w:r>
        <w:t xml:space="preserve">Wat een bijzondere tijd maken we mee.. Ineens is alles anders… allemaal thuis.. De eerste hectische week doorstaan en in week 2 druppelt het besef een beetje binnen: ‘dit gaat misschien nog wel even duren..’. Hoe zorgen we er samen voor dat we gezond blijven? Hoe hou je het thuis leuk en gezellig voor iedereen? </w:t>
      </w:r>
    </w:p>
    <w:p w14:paraId="27313CCD" w14:textId="2C99DF35" w:rsidR="0030269D" w:rsidRPr="002D5E85" w:rsidRDefault="0030269D" w:rsidP="00CF5BC1">
      <w:pPr>
        <w:rPr>
          <w:b/>
          <w:bCs/>
        </w:rPr>
      </w:pPr>
      <w:r w:rsidRPr="002D5E85">
        <w:rPr>
          <w:b/>
          <w:bCs/>
        </w:rPr>
        <w:t>Hou je energie op peil… vier je eerste successen</w:t>
      </w:r>
      <w:r w:rsidR="002D5E85" w:rsidRPr="002D5E85">
        <w:rPr>
          <w:b/>
          <w:bCs/>
        </w:rPr>
        <w:t>!</w:t>
      </w:r>
    </w:p>
    <w:p w14:paraId="26F65240" w14:textId="77777777" w:rsidR="00CF5BC1" w:rsidRPr="0030269D" w:rsidRDefault="00CF5BC1" w:rsidP="00CF5BC1">
      <w:r w:rsidRPr="0030269D">
        <w:t xml:space="preserve">Wat is er gelukt in die eerste twee weken? In de bijlage bij dit bericht zie je voorbeelden van ‘handig organiseren’ (handreiking 1). Geweldig zeg: heel Nederland heeft de huiskamer omgebouwd tot </w:t>
      </w:r>
      <w:proofErr w:type="spellStart"/>
      <w:r w:rsidRPr="0030269D">
        <w:t>multi</w:t>
      </w:r>
      <w:proofErr w:type="spellEnd"/>
      <w:r w:rsidRPr="0030269D">
        <w:t xml:space="preserve"> functionele ruimte waarin geleefd, gewoond, geknutseld, geleerd, geknoeid, gemopperd, geknuffeld en gewerkt wordt…. </w:t>
      </w:r>
    </w:p>
    <w:p w14:paraId="52BE298E" w14:textId="77777777" w:rsidR="00CF5BC1" w:rsidRPr="00F90490" w:rsidRDefault="00CF5BC1" w:rsidP="0030269D">
      <w:r w:rsidRPr="007521A7">
        <w:t>Wat is er gelukt?? Heb je er foto’s van? Wat maakte dat het soms al lukte? Hoe hebben jullie elkaar daarbij geholpen? Momenten om in te lijsten en te vieren! Verzamel er minstens 4</w:t>
      </w:r>
      <w:r w:rsidR="007521A7" w:rsidRPr="007521A7">
        <w:t>.. en hang ze op!</w:t>
      </w:r>
      <w:r w:rsidR="007521A7">
        <w:t xml:space="preserve"> Misschien kun je ze delen met de school? Katholieke basisschool de Verrekijker maakte een speciale editie van de nieuwsbrief met daarin mooie voorbeelden van wat er thuis al lukt (zie extra bijlage).</w:t>
      </w:r>
      <w:r w:rsidR="007521A7">
        <w:rPr>
          <w:b/>
          <w:bCs/>
          <w:i/>
          <w:iCs/>
        </w:rPr>
        <w:tab/>
      </w:r>
      <w:r w:rsidR="007521A7">
        <w:rPr>
          <w:b/>
          <w:bCs/>
          <w:i/>
          <w:iCs/>
        </w:rPr>
        <w:tab/>
      </w:r>
      <w:r w:rsidR="007521A7">
        <w:rPr>
          <w:b/>
          <w:bCs/>
          <w:i/>
          <w:iCs/>
        </w:rPr>
        <w:tab/>
      </w:r>
    </w:p>
    <w:tbl>
      <w:tblPr>
        <w:tblStyle w:val="Tabelraster"/>
        <w:tblW w:w="0" w:type="auto"/>
        <w:tblLook w:val="04A0" w:firstRow="1" w:lastRow="0" w:firstColumn="1" w:lastColumn="0" w:noHBand="0" w:noVBand="1"/>
      </w:tblPr>
      <w:tblGrid>
        <w:gridCol w:w="9062"/>
      </w:tblGrid>
      <w:tr w:rsidR="00F90490" w:rsidRPr="00F90490" w14:paraId="0F5BF781" w14:textId="77777777" w:rsidTr="00F90490">
        <w:trPr>
          <w:cnfStyle w:val="100000000000" w:firstRow="1" w:lastRow="0" w:firstColumn="0" w:lastColumn="0" w:oddVBand="0" w:evenVBand="0" w:oddHBand="0" w:evenHBand="0" w:firstRowFirstColumn="0" w:firstRowLastColumn="0" w:lastRowFirstColumn="0" w:lastRowLastColumn="0"/>
        </w:trPr>
        <w:tc>
          <w:tcPr>
            <w:tcW w:w="9062" w:type="dxa"/>
          </w:tcPr>
          <w:p w14:paraId="644D114A" w14:textId="77777777" w:rsidR="00F90490" w:rsidRDefault="00F90490" w:rsidP="003F61D5">
            <w:pPr>
              <w:rPr>
                <w:bCs/>
                <w:i/>
                <w:iCs/>
              </w:rPr>
            </w:pPr>
            <w:r>
              <w:rPr>
                <w:b w:val="0"/>
                <w:bCs/>
                <w:i/>
                <w:iCs/>
              </w:rPr>
              <w:t xml:space="preserve"> Wat is er al een beetje gelukt…</w:t>
            </w:r>
          </w:p>
          <w:tbl>
            <w:tblPr>
              <w:tblStyle w:val="Tabelraster"/>
              <w:tblW w:w="0" w:type="auto"/>
              <w:tblLook w:val="04A0" w:firstRow="1" w:lastRow="0" w:firstColumn="1" w:lastColumn="0" w:noHBand="0" w:noVBand="1"/>
            </w:tblPr>
            <w:tblGrid>
              <w:gridCol w:w="2209"/>
              <w:gridCol w:w="2209"/>
              <w:gridCol w:w="2209"/>
              <w:gridCol w:w="2209"/>
            </w:tblGrid>
            <w:tr w:rsidR="00F90490" w14:paraId="32F1AD22" w14:textId="77777777" w:rsidTr="00F90490">
              <w:trPr>
                <w:cnfStyle w:val="100000000000" w:firstRow="1" w:lastRow="0" w:firstColumn="0" w:lastColumn="0" w:oddVBand="0" w:evenVBand="0" w:oddHBand="0" w:evenHBand="0" w:firstRowFirstColumn="0" w:firstRowLastColumn="0" w:lastRowFirstColumn="0" w:lastRowLastColumn="0"/>
              </w:trPr>
              <w:tc>
                <w:tcPr>
                  <w:tcW w:w="2209" w:type="dxa"/>
                </w:tcPr>
                <w:p w14:paraId="7B9D2284" w14:textId="77777777" w:rsidR="00F90490" w:rsidRDefault="00F90490" w:rsidP="003F61D5">
                  <w:pPr>
                    <w:rPr>
                      <w:b w:val="0"/>
                      <w:bCs/>
                      <w:i/>
                      <w:iCs/>
                    </w:rPr>
                  </w:pPr>
                  <w:r w:rsidRPr="00F90490">
                    <w:rPr>
                      <w:noProof/>
                    </w:rPr>
                    <w:drawing>
                      <wp:inline distT="0" distB="0" distL="0" distR="0" wp14:anchorId="58FBD173" wp14:editId="4F9F15A6">
                        <wp:extent cx="1028700" cy="1214437"/>
                        <wp:effectExtent l="0" t="0" r="0" b="508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000" b="33594"/>
                                <a:stretch/>
                              </pic:blipFill>
                              <pic:spPr bwMode="auto">
                                <a:xfrm>
                                  <a:off x="0" y="0"/>
                                  <a:ext cx="1035705" cy="12227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09" w:type="dxa"/>
                </w:tcPr>
                <w:p w14:paraId="56420B9A" w14:textId="77777777" w:rsidR="00F90490" w:rsidRDefault="00F90490" w:rsidP="003F61D5">
                  <w:pPr>
                    <w:rPr>
                      <w:b w:val="0"/>
                      <w:bCs/>
                      <w:i/>
                      <w:iCs/>
                    </w:rPr>
                  </w:pPr>
                  <w:r>
                    <w:rPr>
                      <w:noProof/>
                    </w:rPr>
                    <w:drawing>
                      <wp:inline distT="0" distB="0" distL="0" distR="0" wp14:anchorId="6BC90998" wp14:editId="1A81EA08">
                        <wp:extent cx="927100" cy="1236133"/>
                        <wp:effectExtent l="0" t="0" r="6350"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9281" cy="1239041"/>
                                </a:xfrm>
                                <a:prstGeom prst="rect">
                                  <a:avLst/>
                                </a:prstGeom>
                                <a:noFill/>
                                <a:ln>
                                  <a:noFill/>
                                </a:ln>
                              </pic:spPr>
                            </pic:pic>
                          </a:graphicData>
                        </a:graphic>
                      </wp:inline>
                    </w:drawing>
                  </w:r>
                </w:p>
              </w:tc>
              <w:tc>
                <w:tcPr>
                  <w:tcW w:w="2209" w:type="dxa"/>
                </w:tcPr>
                <w:p w14:paraId="3EC3F148" w14:textId="77777777" w:rsidR="00F90490" w:rsidRDefault="00F90490" w:rsidP="003F61D5">
                  <w:pPr>
                    <w:rPr>
                      <w:b w:val="0"/>
                      <w:bCs/>
                      <w:i/>
                      <w:iCs/>
                    </w:rPr>
                  </w:pPr>
                  <w:r>
                    <w:rPr>
                      <w:noProof/>
                    </w:rPr>
                    <w:drawing>
                      <wp:inline distT="0" distB="0" distL="0" distR="0" wp14:anchorId="1457CB98" wp14:editId="072A30C8">
                        <wp:extent cx="946785" cy="1262380"/>
                        <wp:effectExtent l="0" t="0" r="571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52059" cy="1269412"/>
                                </a:xfrm>
                                <a:prstGeom prst="rect">
                                  <a:avLst/>
                                </a:prstGeom>
                                <a:noFill/>
                                <a:ln>
                                  <a:noFill/>
                                </a:ln>
                              </pic:spPr>
                            </pic:pic>
                          </a:graphicData>
                        </a:graphic>
                      </wp:inline>
                    </w:drawing>
                  </w:r>
                </w:p>
              </w:tc>
              <w:tc>
                <w:tcPr>
                  <w:tcW w:w="2209" w:type="dxa"/>
                </w:tcPr>
                <w:p w14:paraId="7E0C24EE" w14:textId="77777777" w:rsidR="00F90490" w:rsidRDefault="0030269D" w:rsidP="003F61D5">
                  <w:pPr>
                    <w:rPr>
                      <w:b w:val="0"/>
                      <w:bCs/>
                      <w:i/>
                      <w:iCs/>
                    </w:rPr>
                  </w:pPr>
                  <w:r>
                    <w:rPr>
                      <w:noProof/>
                    </w:rPr>
                    <w:drawing>
                      <wp:inline distT="0" distB="0" distL="0" distR="0" wp14:anchorId="54502419" wp14:editId="2185A9DA">
                        <wp:extent cx="1162050" cy="1299661"/>
                        <wp:effectExtent l="0" t="0" r="0" b="0"/>
                        <wp:docPr id="10" name="Afbeelding 10" descr="Inspiratieblog: Tips voor thuis spelen en leren – Kleuteruniversi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piratieblog: Tips voor thuis spelen en leren – Kleuteruniversiteit"/>
                                <pic:cNvPicPr>
                                  <a:picLocks noChangeAspect="1" noChangeArrowheads="1"/>
                                </pic:cNvPicPr>
                              </pic:nvPicPr>
                              <pic:blipFill rotWithShape="1">
                                <a:blip r:embed="rId15">
                                  <a:extLst>
                                    <a:ext uri="{28A0092B-C50C-407E-A947-70E740481C1C}">
                                      <a14:useLocalDpi xmlns:a14="http://schemas.microsoft.com/office/drawing/2010/main" val="0"/>
                                    </a:ext>
                                  </a:extLst>
                                </a:blip>
                                <a:srcRect l="8889" t="-1" r="57334" b="43615"/>
                                <a:stretch/>
                              </pic:blipFill>
                              <pic:spPr bwMode="auto">
                                <a:xfrm>
                                  <a:off x="0" y="0"/>
                                  <a:ext cx="1174381" cy="1313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0490" w14:paraId="29E1FFA7" w14:textId="77777777" w:rsidTr="00F90490">
              <w:trPr>
                <w:cnfStyle w:val="000000100000" w:firstRow="0" w:lastRow="0" w:firstColumn="0" w:lastColumn="0" w:oddVBand="0" w:evenVBand="0" w:oddHBand="1" w:evenHBand="0" w:firstRowFirstColumn="0" w:firstRowLastColumn="0" w:lastRowFirstColumn="0" w:lastRowLastColumn="0"/>
              </w:trPr>
              <w:tc>
                <w:tcPr>
                  <w:tcW w:w="2209" w:type="dxa"/>
                </w:tcPr>
                <w:p w14:paraId="7C8BAFC3" w14:textId="738A2D06" w:rsidR="00F90490" w:rsidRPr="00F90490" w:rsidRDefault="00F90490" w:rsidP="003F61D5">
                  <w:pPr>
                    <w:rPr>
                      <w:noProof/>
                    </w:rPr>
                  </w:pPr>
                  <w:r>
                    <w:rPr>
                      <w:noProof/>
                    </w:rPr>
                    <w:t>Biologie les: foto’s van planten uit de buurt en daar de naam bij zoeken</w:t>
                  </w:r>
                </w:p>
              </w:tc>
              <w:tc>
                <w:tcPr>
                  <w:tcW w:w="2209" w:type="dxa"/>
                </w:tcPr>
                <w:p w14:paraId="15E2D7CF" w14:textId="67ABF6D7" w:rsidR="00F90490" w:rsidRPr="00F90490" w:rsidRDefault="00F90490" w:rsidP="003F61D5">
                  <w:r>
                    <w:t xml:space="preserve">Een lieve brief </w:t>
                  </w:r>
                  <w:r w:rsidR="00E507A5">
                    <w:t>schrijven</w:t>
                  </w:r>
                  <w:r>
                    <w:t xml:space="preserve"> voor mijn oma/ opa/ iemand die alleen thuis zit</w:t>
                  </w:r>
                </w:p>
              </w:tc>
              <w:tc>
                <w:tcPr>
                  <w:tcW w:w="2209" w:type="dxa"/>
                </w:tcPr>
                <w:p w14:paraId="3A7DDF5D" w14:textId="41CE3D90" w:rsidR="00F90490" w:rsidRPr="00F90490" w:rsidRDefault="00F90490" w:rsidP="003F61D5">
                  <w:r>
                    <w:t>Even 15 minuten in de pauze stand .. van de zon gen</w:t>
                  </w:r>
                  <w:r w:rsidR="00E507A5">
                    <w:t>ie</w:t>
                  </w:r>
                  <w:r>
                    <w:t>ten (en van de stilte..)</w:t>
                  </w:r>
                </w:p>
              </w:tc>
              <w:tc>
                <w:tcPr>
                  <w:tcW w:w="2209" w:type="dxa"/>
                </w:tcPr>
                <w:p w14:paraId="09EED159" w14:textId="3CDAEA06" w:rsidR="00F90490" w:rsidRPr="0030269D" w:rsidRDefault="0030269D" w:rsidP="003F61D5">
                  <w:r>
                    <w:t xml:space="preserve">We hebben ons in de ochtend al een beetje aan ons </w:t>
                  </w:r>
                  <w:r w:rsidR="00D24A46">
                    <w:t xml:space="preserve">eigen </w:t>
                  </w:r>
                  <w:r>
                    <w:t>schema gehouden..!!</w:t>
                  </w:r>
                </w:p>
              </w:tc>
            </w:tr>
          </w:tbl>
          <w:p w14:paraId="5E19659C" w14:textId="77777777" w:rsidR="00F90490" w:rsidRPr="00F90490" w:rsidRDefault="00F90490" w:rsidP="003F61D5">
            <w:pPr>
              <w:rPr>
                <w:b w:val="0"/>
                <w:bCs/>
                <w:i/>
                <w:iCs/>
              </w:rPr>
            </w:pPr>
          </w:p>
        </w:tc>
      </w:tr>
    </w:tbl>
    <w:p w14:paraId="5632BD92" w14:textId="77777777" w:rsidR="0030269D" w:rsidRDefault="0030269D" w:rsidP="00CF5BC1"/>
    <w:p w14:paraId="021A3B1C" w14:textId="6630691A" w:rsidR="002D5E85" w:rsidRDefault="002D5E85" w:rsidP="00CF5BC1">
      <w:r>
        <w:t xml:space="preserve">Naast successen zijn er ook momenten die om aandacht vragen. </w:t>
      </w:r>
      <w:r w:rsidR="00F8763F">
        <w:t xml:space="preserve">Waarom loopt het niet lekker? Meestal heeft het te maken met onduidelijkheid: </w:t>
      </w:r>
      <w:r w:rsidR="00F8763F" w:rsidRPr="00773705">
        <w:rPr>
          <w:b/>
          <w:bCs/>
        </w:rPr>
        <w:t>de verwachtingen zijn nog niet geformuleerd</w:t>
      </w:r>
      <w:r w:rsidR="00F8763F">
        <w:t>. In de komende week kan deze belangrijke vaardigheid geoefend worden.</w:t>
      </w:r>
      <w:r w:rsidR="000D436F">
        <w:t xml:space="preserve"> </w:t>
      </w:r>
      <w:r w:rsidR="00422A9E">
        <w:t>Op de volgende pagina vind je de uitleg en is een oef</w:t>
      </w:r>
      <w:r w:rsidR="001E50D3">
        <w:t>enblad toegevoegd!</w:t>
      </w:r>
    </w:p>
    <w:p w14:paraId="44D41F4F" w14:textId="6C2511F1" w:rsidR="000D436F" w:rsidRDefault="000D436F" w:rsidP="00CF5BC1"/>
    <w:p w14:paraId="45DEB692" w14:textId="77777777" w:rsidR="000D436F" w:rsidRDefault="000D436F" w:rsidP="00CF5BC1"/>
    <w:p w14:paraId="66FC2841" w14:textId="72A143B7" w:rsidR="00F8763F" w:rsidRDefault="00F8763F" w:rsidP="00CF5BC1"/>
    <w:p w14:paraId="739F5C3C" w14:textId="22716B13" w:rsidR="0030269D" w:rsidRDefault="0030269D" w:rsidP="00CF5BC1">
      <w:pPr>
        <w:rPr>
          <w:b/>
          <w:bCs/>
          <w:sz w:val="28"/>
          <w:szCs w:val="28"/>
        </w:rPr>
      </w:pPr>
      <w:r w:rsidRPr="007F4A84">
        <w:rPr>
          <w:b/>
          <w:bCs/>
          <w:sz w:val="28"/>
          <w:szCs w:val="28"/>
        </w:rPr>
        <w:t>Formuleren van gedragsverwachtingen:</w:t>
      </w:r>
    </w:p>
    <w:p w14:paraId="6157BF5F" w14:textId="36A730D6" w:rsidR="00E23590" w:rsidRDefault="00B66313" w:rsidP="001E50D3">
      <w:pPr>
        <w:spacing w:after="0" w:line="240" w:lineRule="auto"/>
      </w:pPr>
      <w:r>
        <w:t xml:space="preserve">In de praktijk is het heel helpend om met elkaar te bespreken wat we nu eigenlijk van elkaar verwachten. </w:t>
      </w:r>
    </w:p>
    <w:p w14:paraId="32116CDE" w14:textId="77777777" w:rsidR="00E23590" w:rsidRDefault="00E23590" w:rsidP="001E50D3">
      <w:pPr>
        <w:spacing w:after="0" w:line="240" w:lineRule="auto"/>
      </w:pPr>
    </w:p>
    <w:tbl>
      <w:tblPr>
        <w:tblStyle w:val="Tabelraster"/>
        <w:tblW w:w="0" w:type="auto"/>
        <w:tblLook w:val="04A0" w:firstRow="1" w:lastRow="0" w:firstColumn="1" w:lastColumn="0" w:noHBand="0" w:noVBand="1"/>
      </w:tblPr>
      <w:tblGrid>
        <w:gridCol w:w="4957"/>
        <w:gridCol w:w="4105"/>
      </w:tblGrid>
      <w:tr w:rsidR="00E23590" w14:paraId="1E2D38B2" w14:textId="77777777" w:rsidTr="00D76290">
        <w:trPr>
          <w:cnfStyle w:val="100000000000" w:firstRow="1" w:lastRow="0" w:firstColumn="0" w:lastColumn="0" w:oddVBand="0" w:evenVBand="0" w:oddHBand="0" w:evenHBand="0" w:firstRowFirstColumn="0" w:firstRowLastColumn="0" w:lastRowFirstColumn="0" w:lastRowLastColumn="0"/>
        </w:trPr>
        <w:tc>
          <w:tcPr>
            <w:tcW w:w="4957" w:type="dxa"/>
          </w:tcPr>
          <w:p w14:paraId="7EB0FEA7" w14:textId="74257F15" w:rsidR="00E23590" w:rsidRDefault="00E23590" w:rsidP="00D76290">
            <w:pPr>
              <w:rPr>
                <w:b w:val="0"/>
                <w:noProof/>
              </w:rPr>
            </w:pPr>
            <w:r w:rsidRPr="007F4A84">
              <w:rPr>
                <w:noProof/>
                <w:sz w:val="28"/>
                <w:szCs w:val="28"/>
              </w:rPr>
              <mc:AlternateContent>
                <mc:Choice Requires="wps">
                  <w:drawing>
                    <wp:anchor distT="0" distB="0" distL="114300" distR="114300" simplePos="0" relativeHeight="251661312" behindDoc="0" locked="0" layoutInCell="1" allowOverlap="1" wp14:anchorId="5446EC86" wp14:editId="3AC1DBD6">
                      <wp:simplePos x="0" y="0"/>
                      <wp:positionH relativeFrom="column">
                        <wp:posOffset>1831340</wp:posOffset>
                      </wp:positionH>
                      <wp:positionV relativeFrom="paragraph">
                        <wp:posOffset>182880</wp:posOffset>
                      </wp:positionV>
                      <wp:extent cx="455295" cy="207645"/>
                      <wp:effectExtent l="0" t="9525" r="30480" b="30480"/>
                      <wp:wrapNone/>
                      <wp:docPr id="12" name="Pijl: rechts 12"/>
                      <wp:cNvGraphicFramePr/>
                      <a:graphic xmlns:a="http://schemas.openxmlformats.org/drawingml/2006/main">
                        <a:graphicData uri="http://schemas.microsoft.com/office/word/2010/wordprocessingShape">
                          <wps:wsp>
                            <wps:cNvSpPr/>
                            <wps:spPr>
                              <a:xfrm rot="5400000">
                                <a:off x="0" y="0"/>
                                <a:ext cx="455295" cy="20764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F24A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12" o:spid="_x0000_s1026" type="#_x0000_t13" style="position:absolute;margin-left:144.2pt;margin-top:14.4pt;width:35.85pt;height:16.3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" adj="16674" fillcolor="#4472c4" strokecolor="#2f528f" strokeweight="1pt"/>
                  </w:pict>
                </mc:Fallback>
              </mc:AlternateContent>
            </w:r>
          </w:p>
          <w:p w14:paraId="67263C9C" w14:textId="77777777" w:rsidR="00E23590" w:rsidRDefault="00E23590" w:rsidP="00D76290">
            <w:pPr>
              <w:rPr>
                <w:b w:val="0"/>
                <w:bCs/>
                <w:sz w:val="28"/>
                <w:szCs w:val="28"/>
              </w:rPr>
            </w:pPr>
            <w:r w:rsidRPr="00FA1055">
              <w:rPr>
                <w:noProof/>
              </w:rPr>
              <w:drawing>
                <wp:inline distT="0" distB="0" distL="0" distR="0" wp14:anchorId="47E4D463" wp14:editId="30B4BDFF">
                  <wp:extent cx="2965450" cy="1887736"/>
                  <wp:effectExtent l="0" t="0" r="635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 t="16786" r="1958"/>
                          <a:stretch/>
                        </pic:blipFill>
                        <pic:spPr bwMode="auto">
                          <a:xfrm>
                            <a:off x="0" y="0"/>
                            <a:ext cx="3132423" cy="1994027"/>
                          </a:xfrm>
                          <a:prstGeom prst="rect">
                            <a:avLst/>
                          </a:prstGeom>
                          <a:ln>
                            <a:noFill/>
                          </a:ln>
                          <a:extLst>
                            <a:ext uri="{53640926-AAD7-44D8-BBD7-CCE9431645EC}">
                              <a14:shadowObscured xmlns:a14="http://schemas.microsoft.com/office/drawing/2010/main"/>
                            </a:ext>
                          </a:extLst>
                        </pic:spPr>
                      </pic:pic>
                    </a:graphicData>
                  </a:graphic>
                </wp:inline>
              </w:drawing>
            </w:r>
          </w:p>
        </w:tc>
        <w:tc>
          <w:tcPr>
            <w:tcW w:w="4105" w:type="dxa"/>
          </w:tcPr>
          <w:p w14:paraId="40F014E6" w14:textId="77777777" w:rsidR="00E23590" w:rsidRPr="00E951A9" w:rsidRDefault="00E23590" w:rsidP="00D76290">
            <w:pPr>
              <w:rPr>
                <w:rFonts w:cstheme="minorHAnsi"/>
              </w:rPr>
            </w:pPr>
            <w:r w:rsidRPr="00E951A9">
              <w:rPr>
                <w:rFonts w:cstheme="minorHAnsi"/>
              </w:rPr>
              <w:t>Gedragsverwachtingen:</w:t>
            </w:r>
          </w:p>
          <w:p w14:paraId="555E886E" w14:textId="77777777" w:rsidR="00E23590" w:rsidRPr="00E951A9" w:rsidRDefault="00E23590" w:rsidP="00D76290">
            <w:pPr>
              <w:pStyle w:val="Lijstalinea"/>
              <w:numPr>
                <w:ilvl w:val="0"/>
                <w:numId w:val="37"/>
              </w:numPr>
              <w:rPr>
                <w:rFonts w:cstheme="minorHAnsi"/>
              </w:rPr>
            </w:pPr>
            <w:r w:rsidRPr="00E951A9">
              <w:rPr>
                <w:rFonts w:cstheme="minorHAnsi"/>
              </w:rPr>
              <w:t>Zijn gekoppeld aan de waarden</w:t>
            </w:r>
          </w:p>
          <w:p w14:paraId="26A4CBBD" w14:textId="77777777" w:rsidR="00E23590" w:rsidRPr="00E951A9" w:rsidRDefault="00E23590" w:rsidP="00D76290">
            <w:pPr>
              <w:pStyle w:val="Lijstalinea"/>
              <w:numPr>
                <w:ilvl w:val="0"/>
                <w:numId w:val="37"/>
              </w:numPr>
              <w:rPr>
                <w:rFonts w:cstheme="minorHAnsi"/>
              </w:rPr>
            </w:pPr>
            <w:r w:rsidRPr="00E951A9">
              <w:rPr>
                <w:rFonts w:cstheme="minorHAnsi"/>
              </w:rPr>
              <w:t>Zijn positief geformuleerd</w:t>
            </w:r>
            <w:r>
              <w:rPr>
                <w:rFonts w:cstheme="minorHAnsi"/>
              </w:rPr>
              <w:t xml:space="preserve"> in actieve vorm ‘respectvol = hou t netjes’</w:t>
            </w:r>
          </w:p>
          <w:p w14:paraId="1B28DB18" w14:textId="77777777" w:rsidR="00E23590" w:rsidRPr="00E951A9" w:rsidRDefault="00E23590" w:rsidP="00D76290">
            <w:pPr>
              <w:pStyle w:val="Lijstalinea"/>
              <w:numPr>
                <w:ilvl w:val="0"/>
                <w:numId w:val="37"/>
              </w:numPr>
              <w:rPr>
                <w:rFonts w:cstheme="minorHAnsi"/>
              </w:rPr>
            </w:pPr>
            <w:r w:rsidRPr="00E951A9">
              <w:rPr>
                <w:rFonts w:cstheme="minorHAnsi"/>
              </w:rPr>
              <w:t>Zijn ‘kapstokregels’ het geeft de richting aan</w:t>
            </w:r>
          </w:p>
          <w:p w14:paraId="3D165E52" w14:textId="038D7925" w:rsidR="00E23590" w:rsidRPr="00E23590" w:rsidRDefault="00E23590" w:rsidP="00D76290">
            <w:pPr>
              <w:pStyle w:val="Lijstalinea"/>
              <w:numPr>
                <w:ilvl w:val="0"/>
                <w:numId w:val="37"/>
              </w:numPr>
              <w:rPr>
                <w:rFonts w:cstheme="minorHAnsi"/>
              </w:rPr>
            </w:pPr>
            <w:r w:rsidRPr="00E951A9">
              <w:rPr>
                <w:rFonts w:cstheme="minorHAnsi"/>
              </w:rPr>
              <w:t xml:space="preserve">Zijn gezamenlijk opgesteld en worden indien nodig aangescherpt. </w:t>
            </w:r>
          </w:p>
        </w:tc>
      </w:tr>
    </w:tbl>
    <w:p w14:paraId="0FB36DA5" w14:textId="77777777" w:rsidR="00E23590" w:rsidRDefault="00E23590" w:rsidP="001E50D3">
      <w:pPr>
        <w:spacing w:after="0" w:line="240" w:lineRule="auto"/>
      </w:pPr>
    </w:p>
    <w:p w14:paraId="2073FFDA" w14:textId="5838FDD1" w:rsidR="00B66313" w:rsidRDefault="00B66313" w:rsidP="001E50D3">
      <w:pPr>
        <w:spacing w:after="0" w:line="240" w:lineRule="auto"/>
      </w:pPr>
      <w:r>
        <w:t xml:space="preserve">Iedereen wil </w:t>
      </w:r>
      <w:r w:rsidR="00736FAD">
        <w:t xml:space="preserve">bij voorbeeld heel </w:t>
      </w:r>
      <w:r>
        <w:t xml:space="preserve">graag </w:t>
      </w:r>
      <w:r>
        <w:rPr>
          <w:b/>
          <w:bCs/>
        </w:rPr>
        <w:t xml:space="preserve">veilig </w:t>
      </w:r>
      <w:r>
        <w:t xml:space="preserve">zijn en om die reden moeten we thuis blijven en doen we aan ‘sociale distantie’. Wat betekent dat nu eigenlijk? Moeten we de hele dag binnen blijven? Nee, naar buiten mag ook.. Dus gingen een heleboel mensen </w:t>
      </w:r>
      <w:r w:rsidR="00C41A16">
        <w:t xml:space="preserve">in het weekend </w:t>
      </w:r>
      <w:r>
        <w:t xml:space="preserve">naar het park, naar zee.. even uitwaaien. In de afgelopen week is er </w:t>
      </w:r>
      <w:proofErr w:type="spellStart"/>
      <w:r>
        <w:t>geinvesteerd</w:t>
      </w:r>
      <w:proofErr w:type="spellEnd"/>
      <w:r>
        <w:t xml:space="preserve"> in het verhelderen van de verwachtingen én deze verwachtingen zijn gevisualiseerd: </w:t>
      </w:r>
    </w:p>
    <w:p w14:paraId="67FAC07B" w14:textId="77777777" w:rsidR="00416587" w:rsidRDefault="00416587" w:rsidP="001E50D3">
      <w:pPr>
        <w:spacing w:after="0" w:line="240" w:lineRule="auto"/>
      </w:pPr>
    </w:p>
    <w:tbl>
      <w:tblPr>
        <w:tblStyle w:val="Tabelraster"/>
        <w:tblW w:w="0" w:type="auto"/>
        <w:tblLook w:val="04A0" w:firstRow="1" w:lastRow="0" w:firstColumn="1" w:lastColumn="0" w:noHBand="0" w:noVBand="1"/>
      </w:tblPr>
      <w:tblGrid>
        <w:gridCol w:w="2406"/>
        <w:gridCol w:w="2203"/>
        <w:gridCol w:w="2211"/>
        <w:gridCol w:w="2242"/>
      </w:tblGrid>
      <w:tr w:rsidR="00773705" w14:paraId="1AF45E7F" w14:textId="77777777" w:rsidTr="00B66313">
        <w:trPr>
          <w:cnfStyle w:val="100000000000" w:firstRow="1" w:lastRow="0" w:firstColumn="0" w:lastColumn="0" w:oddVBand="0" w:evenVBand="0" w:oddHBand="0" w:evenHBand="0" w:firstRowFirstColumn="0" w:firstRowLastColumn="0" w:lastRowFirstColumn="0" w:lastRowLastColumn="0"/>
        </w:trPr>
        <w:tc>
          <w:tcPr>
            <w:tcW w:w="2265" w:type="dxa"/>
          </w:tcPr>
          <w:p w14:paraId="1D2B0977" w14:textId="77777777" w:rsidR="00B66313" w:rsidRDefault="00B66313" w:rsidP="00CF5BC1"/>
        </w:tc>
        <w:tc>
          <w:tcPr>
            <w:tcW w:w="2265" w:type="dxa"/>
          </w:tcPr>
          <w:p w14:paraId="1716E7B6" w14:textId="77777777" w:rsidR="00B66313" w:rsidRDefault="00B66313" w:rsidP="00CF5BC1">
            <w:r>
              <w:t>veilig</w:t>
            </w:r>
          </w:p>
        </w:tc>
        <w:tc>
          <w:tcPr>
            <w:tcW w:w="2266" w:type="dxa"/>
          </w:tcPr>
          <w:p w14:paraId="64C3DD8C" w14:textId="77777777" w:rsidR="00B66313" w:rsidRDefault="00B66313" w:rsidP="00CF5BC1">
            <w:r>
              <w:t>respectvol</w:t>
            </w:r>
          </w:p>
        </w:tc>
        <w:tc>
          <w:tcPr>
            <w:tcW w:w="2266" w:type="dxa"/>
          </w:tcPr>
          <w:p w14:paraId="4917390C" w14:textId="77777777" w:rsidR="00B66313" w:rsidRDefault="00B66313" w:rsidP="00CF5BC1">
            <w:r>
              <w:t>verantwoordelijk</w:t>
            </w:r>
          </w:p>
        </w:tc>
      </w:tr>
      <w:tr w:rsidR="00773705" w14:paraId="35896807" w14:textId="77777777" w:rsidTr="00B66313">
        <w:trPr>
          <w:cnfStyle w:val="000000100000" w:firstRow="0" w:lastRow="0" w:firstColumn="0" w:lastColumn="0" w:oddVBand="0" w:evenVBand="0" w:oddHBand="1" w:evenHBand="0" w:firstRowFirstColumn="0" w:firstRowLastColumn="0" w:lastRowFirstColumn="0" w:lastRowLastColumn="0"/>
        </w:trPr>
        <w:tc>
          <w:tcPr>
            <w:tcW w:w="2265" w:type="dxa"/>
          </w:tcPr>
          <w:p w14:paraId="23B915C1" w14:textId="59352013" w:rsidR="00C55BE8" w:rsidRDefault="00B22665" w:rsidP="00CF5BC1">
            <w:r>
              <w:t>B</w:t>
            </w:r>
            <w:r w:rsidR="00B66313">
              <w:t>uiten</w:t>
            </w:r>
          </w:p>
          <w:p w14:paraId="04D96707" w14:textId="56BBF72D" w:rsidR="00B22665" w:rsidRDefault="00773705" w:rsidP="00CF5BC1">
            <w:r>
              <w:rPr>
                <w:noProof/>
              </w:rPr>
              <w:drawing>
                <wp:inline distT="0" distB="0" distL="0" distR="0" wp14:anchorId="04066A91" wp14:editId="4F6FB788">
                  <wp:extent cx="1384300" cy="2012950"/>
                  <wp:effectExtent l="0" t="0" r="6350" b="635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2707" b="20372"/>
                          <a:stretch/>
                        </pic:blipFill>
                        <pic:spPr bwMode="auto">
                          <a:xfrm>
                            <a:off x="0" y="0"/>
                            <a:ext cx="1388219" cy="2018648"/>
                          </a:xfrm>
                          <a:prstGeom prst="rect">
                            <a:avLst/>
                          </a:prstGeom>
                          <a:ln>
                            <a:noFill/>
                          </a:ln>
                          <a:extLst>
                            <a:ext uri="{53640926-AAD7-44D8-BBD7-CCE9431645EC}">
                              <a14:shadowObscured xmlns:a14="http://schemas.microsoft.com/office/drawing/2010/main"/>
                            </a:ext>
                          </a:extLst>
                        </pic:spPr>
                      </pic:pic>
                    </a:graphicData>
                  </a:graphic>
                </wp:inline>
              </w:drawing>
            </w:r>
          </w:p>
        </w:tc>
        <w:tc>
          <w:tcPr>
            <w:tcW w:w="2265" w:type="dxa"/>
          </w:tcPr>
          <w:p w14:paraId="6EC91950" w14:textId="77777777" w:rsidR="00B66313" w:rsidRDefault="00B66313" w:rsidP="00CF5BC1">
            <w:r>
              <w:t xml:space="preserve">Hou minimaal 1,5 meter afstand. </w:t>
            </w:r>
          </w:p>
          <w:p w14:paraId="23521E35" w14:textId="0820D647" w:rsidR="005A634F" w:rsidRDefault="005A634F" w:rsidP="00CF5BC1"/>
        </w:tc>
        <w:tc>
          <w:tcPr>
            <w:tcW w:w="2266" w:type="dxa"/>
          </w:tcPr>
          <w:p w14:paraId="205DA69B" w14:textId="77777777" w:rsidR="00B66313" w:rsidRDefault="00B66313" w:rsidP="00CF5BC1">
            <w:r>
              <w:t>Loop met een boog om elkaar heen.</w:t>
            </w:r>
          </w:p>
        </w:tc>
        <w:tc>
          <w:tcPr>
            <w:tcW w:w="2266" w:type="dxa"/>
          </w:tcPr>
          <w:p w14:paraId="43CD497F" w14:textId="77777777" w:rsidR="00B66313" w:rsidRDefault="00B66313" w:rsidP="00CF5BC1">
            <w:r>
              <w:t>Loop met alleen het eigen gezin en/ of maximaal 2 personen</w:t>
            </w:r>
          </w:p>
        </w:tc>
      </w:tr>
    </w:tbl>
    <w:p w14:paraId="0B0DCC4B" w14:textId="77777777" w:rsidR="00C26E37" w:rsidRDefault="00B66313" w:rsidP="00CF5BC1">
      <w:r>
        <w:t xml:space="preserve">Het </w:t>
      </w:r>
      <w:r w:rsidR="00F15A14">
        <w:t xml:space="preserve">formuleren van verwachtingen </w:t>
      </w:r>
      <w:r>
        <w:t>lijkt eenvoudig maar vraagt echt oefening!</w:t>
      </w:r>
      <w:r w:rsidR="004737F1">
        <w:t xml:space="preserve"> </w:t>
      </w:r>
    </w:p>
    <w:p w14:paraId="3A256188" w14:textId="034DA58C" w:rsidR="00F90490" w:rsidRDefault="00CF5BC1" w:rsidP="00E00856">
      <w:r>
        <w:t xml:space="preserve">Iedereen kan mee helpen en elke dag oefenen we. Zo worden we samen steeds beter in ‘zorgen voor een fijne omgeving voor iedereen’. </w:t>
      </w:r>
      <w:r w:rsidR="000E1C99" w:rsidRPr="00377CB2">
        <w:rPr>
          <w:b/>
          <w:bCs/>
        </w:rPr>
        <w:t>Op de volgende bladzijde</w:t>
      </w:r>
      <w:r w:rsidR="000E1C99">
        <w:t xml:space="preserve"> zie je een schema (matrix) waarop je de verwachtingen kunt opschrijven. </w:t>
      </w:r>
      <w:r w:rsidR="00790D22">
        <w:t xml:space="preserve">Begin met één of 2 onderdelen. </w:t>
      </w:r>
      <w:r w:rsidR="000E1C99">
        <w:t xml:space="preserve">Lukt dit? </w:t>
      </w:r>
      <w:r w:rsidR="00790D22">
        <w:t xml:space="preserve">Misschien zijn plaatjes/ tekeningen helpend? </w:t>
      </w:r>
      <w:r w:rsidR="000E1C99">
        <w:t xml:space="preserve">Stuur je voorbeeld naar </w:t>
      </w:r>
      <w:hyperlink r:id="rId18" w:history="1">
        <w:r w:rsidR="000E1C99" w:rsidRPr="00CD798C">
          <w:rPr>
            <w:rStyle w:val="Hyperlink"/>
          </w:rPr>
          <w:t>j.kamstra@windesheim.nl</w:t>
        </w:r>
      </w:hyperlink>
      <w:r w:rsidR="000E1C99">
        <w:t xml:space="preserve"> dan kunnen we die delen!! </w:t>
      </w:r>
    </w:p>
    <w:p w14:paraId="61DC4204" w14:textId="5571B4EC" w:rsidR="00E64681" w:rsidRDefault="00867602" w:rsidP="00E00856">
      <w:r>
        <w:t>Volgende week (1</w:t>
      </w:r>
      <w:r w:rsidR="00F86AA5">
        <w:t>4</w:t>
      </w:r>
      <w:r>
        <w:t>)</w:t>
      </w:r>
      <w:r w:rsidR="00E64681">
        <w:t xml:space="preserve"> </w:t>
      </w:r>
      <w:r w:rsidR="00F86AA5">
        <w:t>volgt de handreiking voor</w:t>
      </w:r>
      <w:r w:rsidR="00E64681">
        <w:t xml:space="preserve"> ‘gedrag aanleren’. </w:t>
      </w:r>
    </w:p>
    <w:p w14:paraId="0438C5CA" w14:textId="0FF503C7" w:rsidR="008C536F" w:rsidRDefault="008C536F" w:rsidP="00301930">
      <w:pPr>
        <w:jc w:val="center"/>
        <w:rPr>
          <w:b/>
        </w:rPr>
      </w:pPr>
      <w:bookmarkStart w:id="1" w:name="_GoBack"/>
      <w:bookmarkEnd w:id="1"/>
      <w:r>
        <w:rPr>
          <w:b/>
        </w:rPr>
        <w:lastRenderedPageBreak/>
        <w:t>SAMEN zorgen voor een veilige en fijne thuis-leer-werk-woon omgeving voor iedereen!</w:t>
      </w:r>
    </w:p>
    <w:p w14:paraId="459EB592" w14:textId="67D8920E" w:rsidR="00A3254D" w:rsidRPr="00A3254D" w:rsidRDefault="00A3254D" w:rsidP="00301930">
      <w:pPr>
        <w:jc w:val="center"/>
        <w:rPr>
          <w:bCs/>
          <w:i/>
          <w:iCs/>
        </w:rPr>
      </w:pPr>
      <w:r>
        <w:rPr>
          <w:bCs/>
          <w:i/>
          <w:iCs/>
        </w:rPr>
        <w:t>Wat vinden we belangrijk? Hoe regelen we dat?  Schrijf maar op wat je wil zien</w:t>
      </w:r>
      <w:r w:rsidR="00C01B89">
        <w:rPr>
          <w:bCs/>
          <w:i/>
          <w:iCs/>
        </w:rPr>
        <w:t>! Hou het kort en overzichtelijk!</w:t>
      </w:r>
    </w:p>
    <w:tbl>
      <w:tblPr>
        <w:tblStyle w:val="Tabelraster"/>
        <w:tblW w:w="0" w:type="auto"/>
        <w:tblLook w:val="04A0" w:firstRow="1" w:lastRow="0" w:firstColumn="1" w:lastColumn="0" w:noHBand="0" w:noVBand="1"/>
      </w:tblPr>
      <w:tblGrid>
        <w:gridCol w:w="2265"/>
        <w:gridCol w:w="2265"/>
        <w:gridCol w:w="2266"/>
        <w:gridCol w:w="2266"/>
      </w:tblGrid>
      <w:tr w:rsidR="008C536F" w14:paraId="037F198A" w14:textId="77777777" w:rsidTr="008C536F">
        <w:trPr>
          <w:cnfStyle w:val="100000000000" w:firstRow="1" w:lastRow="0" w:firstColumn="0" w:lastColumn="0" w:oddVBand="0" w:evenVBand="0" w:oddHBand="0" w:evenHBand="0" w:firstRowFirstColumn="0" w:firstRowLastColumn="0" w:lastRowFirstColumn="0" w:lastRowLastColumn="0"/>
        </w:trPr>
        <w:tc>
          <w:tcPr>
            <w:tcW w:w="2265" w:type="dxa"/>
          </w:tcPr>
          <w:p w14:paraId="5555E621" w14:textId="23FB8C0E" w:rsidR="008C536F" w:rsidRDefault="008C536F" w:rsidP="00E00856"/>
        </w:tc>
        <w:tc>
          <w:tcPr>
            <w:tcW w:w="2265" w:type="dxa"/>
          </w:tcPr>
          <w:p w14:paraId="34F040EA" w14:textId="463C8F23" w:rsidR="008C536F" w:rsidRDefault="00A3254D" w:rsidP="00E00856">
            <w:pPr>
              <w:rPr>
                <w:b w:val="0"/>
              </w:rPr>
            </w:pPr>
            <w:r>
              <w:t>V</w:t>
            </w:r>
            <w:r w:rsidR="008C536F">
              <w:t>eilig</w:t>
            </w:r>
          </w:p>
          <w:p w14:paraId="5B6A6477" w14:textId="467FEE92" w:rsidR="00A3254D" w:rsidRDefault="00A3254D" w:rsidP="00E00856"/>
        </w:tc>
        <w:tc>
          <w:tcPr>
            <w:tcW w:w="2266" w:type="dxa"/>
          </w:tcPr>
          <w:p w14:paraId="1B9D1953" w14:textId="2B2DA63A" w:rsidR="008C536F" w:rsidRDefault="00A3254D" w:rsidP="00E00856">
            <w:r>
              <w:t>V</w:t>
            </w:r>
            <w:r w:rsidR="008C536F">
              <w:t>erantwoordelijk</w:t>
            </w:r>
          </w:p>
        </w:tc>
        <w:tc>
          <w:tcPr>
            <w:tcW w:w="2266" w:type="dxa"/>
          </w:tcPr>
          <w:p w14:paraId="74E154CC" w14:textId="16888F7A" w:rsidR="008C536F" w:rsidRDefault="00A3254D" w:rsidP="00E00856">
            <w:r>
              <w:t>R</w:t>
            </w:r>
            <w:r w:rsidR="008C536F">
              <w:t>espectvol</w:t>
            </w:r>
          </w:p>
        </w:tc>
      </w:tr>
      <w:tr w:rsidR="008C536F" w14:paraId="1F3548C9" w14:textId="77777777" w:rsidTr="008C536F">
        <w:trPr>
          <w:cnfStyle w:val="000000100000" w:firstRow="0" w:lastRow="0" w:firstColumn="0" w:lastColumn="0" w:oddVBand="0" w:evenVBand="0" w:oddHBand="1" w:evenHBand="0" w:firstRowFirstColumn="0" w:firstRowLastColumn="0" w:lastRowFirstColumn="0" w:lastRowLastColumn="0"/>
        </w:trPr>
        <w:tc>
          <w:tcPr>
            <w:tcW w:w="2265" w:type="dxa"/>
          </w:tcPr>
          <w:p w14:paraId="3E036753" w14:textId="0F885F82" w:rsidR="008C536F" w:rsidRDefault="00301930" w:rsidP="00E00856">
            <w:r>
              <w:t>Opstaan</w:t>
            </w:r>
          </w:p>
        </w:tc>
        <w:tc>
          <w:tcPr>
            <w:tcW w:w="2265" w:type="dxa"/>
          </w:tcPr>
          <w:p w14:paraId="239FAABA" w14:textId="77777777" w:rsidR="008C536F" w:rsidRDefault="008C536F" w:rsidP="00E00856"/>
        </w:tc>
        <w:tc>
          <w:tcPr>
            <w:tcW w:w="2266" w:type="dxa"/>
          </w:tcPr>
          <w:p w14:paraId="3F6577AA" w14:textId="77777777" w:rsidR="008C536F" w:rsidRDefault="008C536F" w:rsidP="00E00856"/>
        </w:tc>
        <w:tc>
          <w:tcPr>
            <w:tcW w:w="2266" w:type="dxa"/>
          </w:tcPr>
          <w:p w14:paraId="32AC8349" w14:textId="77777777" w:rsidR="008C536F" w:rsidRDefault="008C536F" w:rsidP="00E00856"/>
        </w:tc>
      </w:tr>
      <w:tr w:rsidR="008C536F" w14:paraId="3AC8EDF1" w14:textId="77777777" w:rsidTr="008C536F">
        <w:tc>
          <w:tcPr>
            <w:tcW w:w="2265" w:type="dxa"/>
          </w:tcPr>
          <w:p w14:paraId="5A360283" w14:textId="3A5DE195" w:rsidR="008C536F" w:rsidRDefault="00301930" w:rsidP="00E00856">
            <w:r>
              <w:t>Ontbijt</w:t>
            </w:r>
          </w:p>
        </w:tc>
        <w:tc>
          <w:tcPr>
            <w:tcW w:w="2265" w:type="dxa"/>
          </w:tcPr>
          <w:p w14:paraId="650B3DF8" w14:textId="0313FC81" w:rsidR="008C536F" w:rsidRDefault="00E80946" w:rsidP="00E00856">
            <w:r>
              <w:t>Handen wassen</w:t>
            </w:r>
          </w:p>
        </w:tc>
        <w:tc>
          <w:tcPr>
            <w:tcW w:w="2266" w:type="dxa"/>
          </w:tcPr>
          <w:p w14:paraId="7B553FE3" w14:textId="35BFEA43" w:rsidR="008C536F" w:rsidRDefault="00EA24EF" w:rsidP="00E00856">
            <w:r>
              <w:t xml:space="preserve">help mee met </w:t>
            </w:r>
            <w:r w:rsidR="002A3BD9">
              <w:t>tafel dekken en opruimen</w:t>
            </w:r>
          </w:p>
        </w:tc>
        <w:tc>
          <w:tcPr>
            <w:tcW w:w="2266" w:type="dxa"/>
          </w:tcPr>
          <w:p w14:paraId="1080DDC8" w14:textId="77777777" w:rsidR="008C536F" w:rsidRDefault="008C536F" w:rsidP="00E00856"/>
        </w:tc>
      </w:tr>
      <w:tr w:rsidR="008C536F" w14:paraId="762EC676" w14:textId="77777777" w:rsidTr="008C536F">
        <w:trPr>
          <w:cnfStyle w:val="000000100000" w:firstRow="0" w:lastRow="0" w:firstColumn="0" w:lastColumn="0" w:oddVBand="0" w:evenVBand="0" w:oddHBand="1" w:evenHBand="0" w:firstRowFirstColumn="0" w:firstRowLastColumn="0" w:lastRowFirstColumn="0" w:lastRowLastColumn="0"/>
        </w:trPr>
        <w:tc>
          <w:tcPr>
            <w:tcW w:w="2265" w:type="dxa"/>
          </w:tcPr>
          <w:p w14:paraId="343E1170" w14:textId="77777777" w:rsidR="008C536F" w:rsidRDefault="0012651E" w:rsidP="00E00856">
            <w:r>
              <w:t>Start van de lesdag</w:t>
            </w:r>
          </w:p>
          <w:p w14:paraId="495CF770" w14:textId="6361A684" w:rsidR="00DD0E51" w:rsidRDefault="00DD0E51" w:rsidP="00E00856"/>
        </w:tc>
        <w:tc>
          <w:tcPr>
            <w:tcW w:w="2265" w:type="dxa"/>
          </w:tcPr>
          <w:p w14:paraId="0E8D6912" w14:textId="53BDCA26" w:rsidR="008C536F" w:rsidRDefault="006515A1" w:rsidP="00E00856">
            <w:r>
              <w:t>Zorg voor een opgeruimde werkplek</w:t>
            </w:r>
          </w:p>
        </w:tc>
        <w:tc>
          <w:tcPr>
            <w:tcW w:w="2266" w:type="dxa"/>
          </w:tcPr>
          <w:p w14:paraId="620481CC" w14:textId="7CDFE026" w:rsidR="008C536F" w:rsidRDefault="00597FC7" w:rsidP="00E00856">
            <w:r>
              <w:t>Op tijd en voorbereid</w:t>
            </w:r>
          </w:p>
        </w:tc>
        <w:tc>
          <w:tcPr>
            <w:tcW w:w="2266" w:type="dxa"/>
          </w:tcPr>
          <w:p w14:paraId="61F45A08" w14:textId="447DB99B" w:rsidR="008C536F" w:rsidRDefault="00DD148D" w:rsidP="00E00856">
            <w:r>
              <w:t>Klaar voor de start</w:t>
            </w:r>
            <w:r w:rsidR="00597FC7">
              <w:t>!</w:t>
            </w:r>
          </w:p>
        </w:tc>
      </w:tr>
      <w:tr w:rsidR="008C536F" w14:paraId="52407549" w14:textId="77777777" w:rsidTr="008C536F">
        <w:tc>
          <w:tcPr>
            <w:tcW w:w="2265" w:type="dxa"/>
          </w:tcPr>
          <w:p w14:paraId="7B8089BC" w14:textId="17540A67" w:rsidR="008C536F" w:rsidRDefault="0012651E" w:rsidP="00E00856">
            <w:r>
              <w:t>Activiteit 1</w:t>
            </w:r>
          </w:p>
        </w:tc>
        <w:tc>
          <w:tcPr>
            <w:tcW w:w="2265" w:type="dxa"/>
          </w:tcPr>
          <w:p w14:paraId="0D30EEA8" w14:textId="0C3F60BB" w:rsidR="008C536F" w:rsidRDefault="00BB3ECC" w:rsidP="00E00856">
            <w:r>
              <w:t>Laat anderen rustig werken</w:t>
            </w:r>
          </w:p>
        </w:tc>
        <w:tc>
          <w:tcPr>
            <w:tcW w:w="2266" w:type="dxa"/>
          </w:tcPr>
          <w:p w14:paraId="2940522A" w14:textId="6A2E3E25" w:rsidR="008C536F" w:rsidRDefault="00FD2528" w:rsidP="00E00856">
            <w:r>
              <w:t>Werk door en maak je taak af</w:t>
            </w:r>
          </w:p>
        </w:tc>
        <w:tc>
          <w:tcPr>
            <w:tcW w:w="2266" w:type="dxa"/>
          </w:tcPr>
          <w:p w14:paraId="239CD267" w14:textId="29E48136" w:rsidR="008C536F" w:rsidRDefault="00525A58" w:rsidP="00E00856">
            <w:r>
              <w:t>Hou het rustig en gezellig voor iedereen</w:t>
            </w:r>
          </w:p>
        </w:tc>
      </w:tr>
      <w:tr w:rsidR="008C536F" w14:paraId="285C3688" w14:textId="77777777" w:rsidTr="008C536F">
        <w:trPr>
          <w:cnfStyle w:val="000000100000" w:firstRow="0" w:lastRow="0" w:firstColumn="0" w:lastColumn="0" w:oddVBand="0" w:evenVBand="0" w:oddHBand="1" w:evenHBand="0" w:firstRowFirstColumn="0" w:firstRowLastColumn="0" w:lastRowFirstColumn="0" w:lastRowLastColumn="0"/>
        </w:trPr>
        <w:tc>
          <w:tcPr>
            <w:tcW w:w="2265" w:type="dxa"/>
          </w:tcPr>
          <w:p w14:paraId="0DE05062" w14:textId="772AD087" w:rsidR="008C536F" w:rsidRDefault="0012651E" w:rsidP="00E00856">
            <w:r>
              <w:t>Pauze</w:t>
            </w:r>
          </w:p>
        </w:tc>
        <w:tc>
          <w:tcPr>
            <w:tcW w:w="2265" w:type="dxa"/>
          </w:tcPr>
          <w:p w14:paraId="7178716D" w14:textId="77777777" w:rsidR="008C536F" w:rsidRDefault="008C536F" w:rsidP="00E00856"/>
        </w:tc>
        <w:tc>
          <w:tcPr>
            <w:tcW w:w="2266" w:type="dxa"/>
          </w:tcPr>
          <w:p w14:paraId="34A45AC9" w14:textId="77777777" w:rsidR="008C536F" w:rsidRDefault="008C536F" w:rsidP="00E00856"/>
        </w:tc>
        <w:tc>
          <w:tcPr>
            <w:tcW w:w="2266" w:type="dxa"/>
          </w:tcPr>
          <w:p w14:paraId="203B91FC" w14:textId="77777777" w:rsidR="008C536F" w:rsidRDefault="008C536F" w:rsidP="00E00856"/>
        </w:tc>
      </w:tr>
      <w:tr w:rsidR="008C536F" w14:paraId="41DF2452" w14:textId="77777777" w:rsidTr="008C536F">
        <w:tc>
          <w:tcPr>
            <w:tcW w:w="2265" w:type="dxa"/>
          </w:tcPr>
          <w:p w14:paraId="74A4CBE8" w14:textId="368D9ABA" w:rsidR="008C536F" w:rsidRDefault="0012651E" w:rsidP="00E00856">
            <w:r>
              <w:t>Activiteit 2</w:t>
            </w:r>
          </w:p>
        </w:tc>
        <w:tc>
          <w:tcPr>
            <w:tcW w:w="2265" w:type="dxa"/>
          </w:tcPr>
          <w:p w14:paraId="712F6E93" w14:textId="77777777" w:rsidR="008C536F" w:rsidRDefault="008C536F" w:rsidP="00E00856"/>
        </w:tc>
        <w:tc>
          <w:tcPr>
            <w:tcW w:w="2266" w:type="dxa"/>
          </w:tcPr>
          <w:p w14:paraId="43B201CD" w14:textId="77777777" w:rsidR="008C536F" w:rsidRDefault="008C536F" w:rsidP="00E00856"/>
        </w:tc>
        <w:tc>
          <w:tcPr>
            <w:tcW w:w="2266" w:type="dxa"/>
          </w:tcPr>
          <w:p w14:paraId="1EFBEDD1" w14:textId="77777777" w:rsidR="008C536F" w:rsidRDefault="008C536F" w:rsidP="00E00856"/>
        </w:tc>
      </w:tr>
      <w:tr w:rsidR="008C536F" w14:paraId="5BCF6F6E" w14:textId="77777777" w:rsidTr="008C536F">
        <w:trPr>
          <w:cnfStyle w:val="000000100000" w:firstRow="0" w:lastRow="0" w:firstColumn="0" w:lastColumn="0" w:oddVBand="0" w:evenVBand="0" w:oddHBand="1" w:evenHBand="0" w:firstRowFirstColumn="0" w:firstRowLastColumn="0" w:lastRowFirstColumn="0" w:lastRowLastColumn="0"/>
        </w:trPr>
        <w:tc>
          <w:tcPr>
            <w:tcW w:w="2265" w:type="dxa"/>
          </w:tcPr>
          <w:p w14:paraId="28813CE0" w14:textId="1FFF39C7" w:rsidR="008C536F" w:rsidRDefault="0012651E" w:rsidP="00E00856">
            <w:r>
              <w:t>Lunch</w:t>
            </w:r>
          </w:p>
        </w:tc>
        <w:tc>
          <w:tcPr>
            <w:tcW w:w="2265" w:type="dxa"/>
          </w:tcPr>
          <w:p w14:paraId="0109241D" w14:textId="77777777" w:rsidR="008C536F" w:rsidRDefault="008C536F" w:rsidP="00E00856"/>
        </w:tc>
        <w:tc>
          <w:tcPr>
            <w:tcW w:w="2266" w:type="dxa"/>
          </w:tcPr>
          <w:p w14:paraId="56BB0BA1" w14:textId="77777777" w:rsidR="008C536F" w:rsidRDefault="008C536F" w:rsidP="00E00856"/>
        </w:tc>
        <w:tc>
          <w:tcPr>
            <w:tcW w:w="2266" w:type="dxa"/>
          </w:tcPr>
          <w:p w14:paraId="60BA07F0" w14:textId="77777777" w:rsidR="008C536F" w:rsidRDefault="008C536F" w:rsidP="00E00856"/>
        </w:tc>
      </w:tr>
      <w:tr w:rsidR="009853EA" w14:paraId="163353EC" w14:textId="77777777" w:rsidTr="008C536F">
        <w:tc>
          <w:tcPr>
            <w:tcW w:w="2265" w:type="dxa"/>
          </w:tcPr>
          <w:p w14:paraId="523C5D4D" w14:textId="78FB2C58" w:rsidR="009853EA" w:rsidRDefault="009853EA" w:rsidP="00E00856">
            <w:r>
              <w:t>Wandeling</w:t>
            </w:r>
          </w:p>
        </w:tc>
        <w:tc>
          <w:tcPr>
            <w:tcW w:w="2265" w:type="dxa"/>
          </w:tcPr>
          <w:p w14:paraId="70D4478F" w14:textId="77777777" w:rsidR="009853EA" w:rsidRDefault="009853EA" w:rsidP="00E00856"/>
        </w:tc>
        <w:tc>
          <w:tcPr>
            <w:tcW w:w="2266" w:type="dxa"/>
          </w:tcPr>
          <w:p w14:paraId="1ACA2B11" w14:textId="77777777" w:rsidR="009853EA" w:rsidRDefault="009853EA" w:rsidP="00E00856"/>
        </w:tc>
        <w:tc>
          <w:tcPr>
            <w:tcW w:w="2266" w:type="dxa"/>
          </w:tcPr>
          <w:p w14:paraId="58E2F73A" w14:textId="77777777" w:rsidR="009853EA" w:rsidRDefault="009853EA" w:rsidP="00E00856"/>
        </w:tc>
      </w:tr>
      <w:tr w:rsidR="009853EA" w14:paraId="6CB735BD" w14:textId="77777777" w:rsidTr="008C536F">
        <w:trPr>
          <w:cnfStyle w:val="000000100000" w:firstRow="0" w:lastRow="0" w:firstColumn="0" w:lastColumn="0" w:oddVBand="0" w:evenVBand="0" w:oddHBand="1" w:evenHBand="0" w:firstRowFirstColumn="0" w:firstRowLastColumn="0" w:lastRowFirstColumn="0" w:lastRowLastColumn="0"/>
        </w:trPr>
        <w:tc>
          <w:tcPr>
            <w:tcW w:w="2265" w:type="dxa"/>
          </w:tcPr>
          <w:p w14:paraId="7B3D2183" w14:textId="29D6043A" w:rsidR="009853EA" w:rsidRDefault="009853EA" w:rsidP="00E00856">
            <w:r>
              <w:t>Activiteit 3</w:t>
            </w:r>
          </w:p>
        </w:tc>
        <w:tc>
          <w:tcPr>
            <w:tcW w:w="2265" w:type="dxa"/>
          </w:tcPr>
          <w:p w14:paraId="733BAA07" w14:textId="77777777" w:rsidR="009853EA" w:rsidRDefault="009853EA" w:rsidP="00E00856"/>
        </w:tc>
        <w:tc>
          <w:tcPr>
            <w:tcW w:w="2266" w:type="dxa"/>
          </w:tcPr>
          <w:p w14:paraId="52F6D018" w14:textId="77777777" w:rsidR="009853EA" w:rsidRDefault="009853EA" w:rsidP="00E00856"/>
        </w:tc>
        <w:tc>
          <w:tcPr>
            <w:tcW w:w="2266" w:type="dxa"/>
          </w:tcPr>
          <w:p w14:paraId="619A04CE" w14:textId="77777777" w:rsidR="009853EA" w:rsidRDefault="009853EA" w:rsidP="00E00856"/>
        </w:tc>
      </w:tr>
      <w:tr w:rsidR="0088305A" w14:paraId="70C475ED" w14:textId="77777777" w:rsidTr="008C536F">
        <w:tc>
          <w:tcPr>
            <w:tcW w:w="2265" w:type="dxa"/>
          </w:tcPr>
          <w:p w14:paraId="5422C068" w14:textId="23C1E28F" w:rsidR="0088305A" w:rsidRDefault="0088305A" w:rsidP="00E00856">
            <w:r>
              <w:t>Klusjes in huis</w:t>
            </w:r>
          </w:p>
        </w:tc>
        <w:tc>
          <w:tcPr>
            <w:tcW w:w="2265" w:type="dxa"/>
          </w:tcPr>
          <w:p w14:paraId="543C255B" w14:textId="77777777" w:rsidR="0088305A" w:rsidRDefault="0088305A" w:rsidP="00E00856"/>
        </w:tc>
        <w:tc>
          <w:tcPr>
            <w:tcW w:w="2266" w:type="dxa"/>
          </w:tcPr>
          <w:p w14:paraId="2271EA27" w14:textId="77777777" w:rsidR="0088305A" w:rsidRDefault="0088305A" w:rsidP="00E00856"/>
        </w:tc>
        <w:tc>
          <w:tcPr>
            <w:tcW w:w="2266" w:type="dxa"/>
          </w:tcPr>
          <w:p w14:paraId="0730A8B2" w14:textId="77777777" w:rsidR="0088305A" w:rsidRDefault="0088305A" w:rsidP="00E00856"/>
        </w:tc>
      </w:tr>
    </w:tbl>
    <w:p w14:paraId="1A480FDE" w14:textId="78EAD24B" w:rsidR="00867602" w:rsidRPr="00E00856" w:rsidRDefault="00867602" w:rsidP="00E00856"/>
    <w:sectPr w:rsidR="00867602" w:rsidRPr="00E00856" w:rsidSect="009D6C58">
      <w:headerReference w:type="even" r:id="rId19"/>
      <w:headerReference w:type="default" r:id="rId20"/>
      <w:footerReference w:type="even" r:id="rId21"/>
      <w:footerReference w:type="default" r:id="rId22"/>
      <w:headerReference w:type="first" r:id="rId23"/>
      <w:footerReference w:type="first" r:id="rId24"/>
      <w:type w:val="continuous"/>
      <w:pgSz w:w="11906" w:h="16838"/>
      <w:pgMar w:top="1417" w:right="1417" w:bottom="1417" w:left="1417" w:header="708" w:footer="604" w:gutter="0"/>
      <w:cols w:space="708"/>
      <w:formProt w:val="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D6FD1B" w14:textId="77777777" w:rsidR="00A220FE" w:rsidRDefault="00A220FE">
      <w:r>
        <w:separator/>
      </w:r>
    </w:p>
  </w:endnote>
  <w:endnote w:type="continuationSeparator" w:id="0">
    <w:p w14:paraId="33D1087F" w14:textId="77777777" w:rsidR="00A220FE" w:rsidRDefault="00A220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altName w:val="Times New Roman"/>
    <w:panose1 w:val="02000000000000000000"/>
    <w:charset w:val="00"/>
    <w:family w:val="auto"/>
    <w:pitch w:val="variable"/>
    <w:sig w:usb0="A00002A7" w:usb1="0000004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nsit-Normal">
    <w:panose1 w:val="02000503040000020004"/>
    <w:charset w:val="00"/>
    <w:family w:val="auto"/>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ansit-Bold">
    <w:panose1 w:val="02000803060000020004"/>
    <w:charset w:val="00"/>
    <w:family w:val="auto"/>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27E80" w14:textId="77777777" w:rsidR="006024A0" w:rsidRDefault="006024A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AB682" w14:textId="77777777" w:rsidR="001B4C5D" w:rsidRPr="00B7032A" w:rsidRDefault="001B4C5D" w:rsidP="00B7032A">
    <w:pPr>
      <w:pStyle w:val="Voettekst"/>
    </w:pPr>
    <w:r w:rsidRPr="00191516">
      <w:rPr>
        <w:noProof/>
      </w:rPr>
      <w:drawing>
        <wp:anchor distT="0" distB="0" distL="114300" distR="114300" simplePos="0" relativeHeight="251655680" behindDoc="1" locked="0" layoutInCell="1" allowOverlap="1" wp14:anchorId="35BFF370" wp14:editId="1FEAE3AF">
          <wp:simplePos x="0" y="0"/>
          <wp:positionH relativeFrom="page">
            <wp:posOffset>5376545</wp:posOffset>
          </wp:positionH>
          <wp:positionV relativeFrom="paragraph">
            <wp:posOffset>-3129280</wp:posOffset>
          </wp:positionV>
          <wp:extent cx="2171700" cy="3667125"/>
          <wp:effectExtent l="0" t="0" r="0" b="952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171700" cy="366712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43F92F" w14:textId="77777777" w:rsidR="009D6C58" w:rsidRDefault="005F6EFD">
    <w:pPr>
      <w:pStyle w:val="Voettekst"/>
    </w:pPr>
    <w:r w:rsidRPr="00191516">
      <w:rPr>
        <w:noProof/>
      </w:rPr>
      <w:drawing>
        <wp:anchor distT="0" distB="0" distL="114300" distR="114300" simplePos="0" relativeHeight="251656704" behindDoc="1" locked="0" layoutInCell="1" allowOverlap="1" wp14:anchorId="4939D36C" wp14:editId="4A70A821">
          <wp:simplePos x="0" y="0"/>
          <wp:positionH relativeFrom="page">
            <wp:posOffset>5369560</wp:posOffset>
          </wp:positionH>
          <wp:positionV relativeFrom="paragraph">
            <wp:posOffset>-3134360</wp:posOffset>
          </wp:positionV>
          <wp:extent cx="2171700" cy="3667125"/>
          <wp:effectExtent l="0" t="0" r="0" b="952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171700" cy="3667125"/>
                  </a:xfrm>
                  <a:prstGeom prst="rect">
                    <a:avLst/>
                  </a:prstGeom>
                </pic:spPr>
              </pic:pic>
            </a:graphicData>
          </a:graphic>
        </wp:anchor>
      </w:drawing>
    </w:r>
    <w:r w:rsidR="00EF27CA" w:rsidRPr="00475DD8">
      <w:rPr>
        <w:noProof/>
      </w:rPr>
      <mc:AlternateContent>
        <mc:Choice Requires="wps">
          <w:drawing>
            <wp:anchor distT="45720" distB="45720" distL="114300" distR="114300" simplePos="0" relativeHeight="251658752" behindDoc="1" locked="0" layoutInCell="1" allowOverlap="1" wp14:anchorId="5EEEE848" wp14:editId="0E51FA63">
              <wp:simplePos x="0" y="0"/>
              <wp:positionH relativeFrom="column">
                <wp:posOffset>-452120</wp:posOffset>
              </wp:positionH>
              <wp:positionV relativeFrom="paragraph">
                <wp:posOffset>-82550</wp:posOffset>
              </wp:positionV>
              <wp:extent cx="6019800" cy="409575"/>
              <wp:effectExtent l="0" t="0" r="0" b="9525"/>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09575"/>
                      </a:xfrm>
                      <a:prstGeom prst="rect">
                        <a:avLst/>
                      </a:prstGeom>
                      <a:solidFill>
                        <a:srgbClr val="FFFFFF"/>
                      </a:solidFill>
                      <a:ln w="9525">
                        <a:noFill/>
                        <a:miter lim="800000"/>
                        <a:headEnd/>
                        <a:tailEnd/>
                      </a:ln>
                    </wps:spPr>
                    <wps:txbx>
                      <w:txbxContent>
                        <w:p w14:paraId="79FF4E7A" w14:textId="77777777" w:rsidR="00475DD8" w:rsidRPr="006024A0" w:rsidRDefault="00475DD8" w:rsidP="00475DD8">
                          <w:pPr>
                            <w:rPr>
                              <w:sz w:val="18"/>
                              <w:szCs w:val="18"/>
                              <w:lang w:val="en-US"/>
                            </w:rPr>
                          </w:pPr>
                          <w:r w:rsidRPr="006024A0">
                            <w:rPr>
                              <w:sz w:val="18"/>
                              <w:szCs w:val="18"/>
                              <w:lang w:val="en-US"/>
                            </w:rPr>
                            <w:t xml:space="preserve">Campus 2 </w:t>
                          </w:r>
                          <w:r w:rsidRPr="006024A0">
                            <w:rPr>
                              <w:color w:val="FFCB05"/>
                              <w:sz w:val="18"/>
                              <w:szCs w:val="18"/>
                              <w:lang w:val="en-US"/>
                            </w:rPr>
                            <w:t>//</w:t>
                          </w:r>
                          <w:r w:rsidRPr="006024A0">
                            <w:rPr>
                              <w:sz w:val="18"/>
                              <w:szCs w:val="18"/>
                              <w:lang w:val="en-US"/>
                            </w:rPr>
                            <w:t xml:space="preserve"> Postbus 10090 </w:t>
                          </w:r>
                          <w:r w:rsidRPr="006024A0">
                            <w:rPr>
                              <w:color w:val="FFCB05"/>
                              <w:sz w:val="18"/>
                              <w:szCs w:val="18"/>
                              <w:lang w:val="en-US"/>
                            </w:rPr>
                            <w:t>//</w:t>
                          </w:r>
                          <w:r w:rsidRPr="006024A0">
                            <w:rPr>
                              <w:sz w:val="18"/>
                              <w:szCs w:val="18"/>
                              <w:lang w:val="en-US"/>
                            </w:rPr>
                            <w:t xml:space="preserve"> 8000 GB Zwolle </w:t>
                          </w:r>
                          <w:r w:rsidRPr="006024A0">
                            <w:rPr>
                              <w:color w:val="FFCB05"/>
                              <w:sz w:val="18"/>
                              <w:szCs w:val="18"/>
                              <w:lang w:val="en-US"/>
                            </w:rPr>
                            <w:t>//</w:t>
                          </w:r>
                          <w:r w:rsidRPr="006024A0">
                            <w:rPr>
                              <w:sz w:val="18"/>
                              <w:szCs w:val="18"/>
                              <w:lang w:val="en-US"/>
                            </w:rPr>
                            <w:t xml:space="preserve"> T. 088 469 99 11</w:t>
                          </w:r>
                        </w:p>
                        <w:p w14:paraId="52728618" w14:textId="77777777" w:rsidR="00475DD8" w:rsidRPr="006024A0" w:rsidRDefault="00475DD8" w:rsidP="00475DD8">
                          <w:pPr>
                            <w:rPr>
                              <w:sz w:val="18"/>
                              <w:szCs w:val="18"/>
                              <w:lang w:val="en-US"/>
                            </w:rPr>
                          </w:pPr>
                          <w:r w:rsidRPr="006024A0">
                            <w:rPr>
                              <w:sz w:val="18"/>
                              <w:szCs w:val="18"/>
                              <w:lang w:val="en-US"/>
                            </w:rPr>
                            <w:t xml:space="preserve">SWIFTCODE ABNANL2A </w:t>
                          </w:r>
                          <w:r w:rsidRPr="006024A0">
                            <w:rPr>
                              <w:color w:val="FFCB05"/>
                              <w:sz w:val="18"/>
                              <w:szCs w:val="18"/>
                              <w:lang w:val="en-US"/>
                            </w:rPr>
                            <w:t>//</w:t>
                          </w:r>
                          <w:r w:rsidRPr="006024A0">
                            <w:rPr>
                              <w:sz w:val="18"/>
                              <w:szCs w:val="18"/>
                              <w:lang w:val="en-US"/>
                            </w:rPr>
                            <w:t xml:space="preserve"> IBAN NL13 ABNA 057 06 68 204 </w:t>
                          </w:r>
                          <w:r w:rsidRPr="006024A0">
                            <w:rPr>
                              <w:color w:val="FFCB05"/>
                              <w:sz w:val="18"/>
                              <w:szCs w:val="18"/>
                              <w:lang w:val="en-US"/>
                            </w:rPr>
                            <w:t>//</w:t>
                          </w:r>
                          <w:r w:rsidRPr="006024A0">
                            <w:rPr>
                              <w:sz w:val="18"/>
                              <w:szCs w:val="18"/>
                              <w:lang w:val="en-US"/>
                            </w:rPr>
                            <w:t xml:space="preserve"> </w:t>
                          </w:r>
                          <w:proofErr w:type="spellStart"/>
                          <w:r w:rsidRPr="006024A0">
                            <w:rPr>
                              <w:sz w:val="18"/>
                              <w:szCs w:val="18"/>
                              <w:lang w:val="en-US"/>
                            </w:rPr>
                            <w:t>KvK</w:t>
                          </w:r>
                          <w:proofErr w:type="spellEnd"/>
                          <w:r w:rsidRPr="006024A0">
                            <w:rPr>
                              <w:sz w:val="18"/>
                              <w:szCs w:val="18"/>
                              <w:lang w:val="en-US"/>
                            </w:rPr>
                            <w:t xml:space="preserve"> 5 38 15 033 </w:t>
                          </w:r>
                          <w:r w:rsidRPr="006024A0">
                            <w:rPr>
                              <w:color w:val="FFCB05"/>
                              <w:sz w:val="18"/>
                              <w:szCs w:val="18"/>
                              <w:lang w:val="en-US"/>
                            </w:rPr>
                            <w:t>//</w:t>
                          </w:r>
                          <w:r w:rsidRPr="006024A0">
                            <w:rPr>
                              <w:sz w:val="18"/>
                              <w:szCs w:val="18"/>
                              <w:lang w:val="en-US"/>
                            </w:rPr>
                            <w:t xml:space="preserve"> BTW NL 851029206 B01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EEE848" id="_x0000_t202" coordsize="21600,21600" o:spt="202" path="m,l,21600r21600,l21600,xe">
              <v:stroke joinstyle="miter"/>
              <v:path gradientshapeok="t" o:connecttype="rect"/>
            </v:shapetype>
            <v:shape id="Tekstvak 2" o:spid="_x0000_s1026" type="#_x0000_t202" style="position:absolute;margin-left:-35.6pt;margin-top:-6.5pt;width:474pt;height:32.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" stroked="f">
              <v:textbox>
                <w:txbxContent>
                  <w:p w14:paraId="79FF4E7A" w14:textId="77777777" w:rsidR="00475DD8" w:rsidRPr="006024A0" w:rsidRDefault="00475DD8" w:rsidP="00475DD8">
                    <w:pPr>
                      <w:rPr>
                        <w:sz w:val="18"/>
                        <w:szCs w:val="18"/>
                        <w:lang w:val="en-US"/>
                      </w:rPr>
                    </w:pPr>
                    <w:r w:rsidRPr="006024A0">
                      <w:rPr>
                        <w:sz w:val="18"/>
                        <w:szCs w:val="18"/>
                        <w:lang w:val="en-US"/>
                      </w:rPr>
                      <w:t xml:space="preserve">Campus 2 </w:t>
                    </w:r>
                    <w:r w:rsidRPr="006024A0">
                      <w:rPr>
                        <w:color w:val="FFCB05"/>
                        <w:sz w:val="18"/>
                        <w:szCs w:val="18"/>
                        <w:lang w:val="en-US"/>
                      </w:rPr>
                      <w:t>//</w:t>
                    </w:r>
                    <w:r w:rsidRPr="006024A0">
                      <w:rPr>
                        <w:sz w:val="18"/>
                        <w:szCs w:val="18"/>
                        <w:lang w:val="en-US"/>
                      </w:rPr>
                      <w:t xml:space="preserve"> Postbus 10090 </w:t>
                    </w:r>
                    <w:r w:rsidRPr="006024A0">
                      <w:rPr>
                        <w:color w:val="FFCB05"/>
                        <w:sz w:val="18"/>
                        <w:szCs w:val="18"/>
                        <w:lang w:val="en-US"/>
                      </w:rPr>
                      <w:t>//</w:t>
                    </w:r>
                    <w:r w:rsidRPr="006024A0">
                      <w:rPr>
                        <w:sz w:val="18"/>
                        <w:szCs w:val="18"/>
                        <w:lang w:val="en-US"/>
                      </w:rPr>
                      <w:t xml:space="preserve"> 8000 GB Zwolle </w:t>
                    </w:r>
                    <w:r w:rsidRPr="006024A0">
                      <w:rPr>
                        <w:color w:val="FFCB05"/>
                        <w:sz w:val="18"/>
                        <w:szCs w:val="18"/>
                        <w:lang w:val="en-US"/>
                      </w:rPr>
                      <w:t>//</w:t>
                    </w:r>
                    <w:r w:rsidRPr="006024A0">
                      <w:rPr>
                        <w:sz w:val="18"/>
                        <w:szCs w:val="18"/>
                        <w:lang w:val="en-US"/>
                      </w:rPr>
                      <w:t xml:space="preserve"> T. 088 469 99 11</w:t>
                    </w:r>
                  </w:p>
                  <w:p w14:paraId="52728618" w14:textId="77777777" w:rsidR="00475DD8" w:rsidRPr="006024A0" w:rsidRDefault="00475DD8" w:rsidP="00475DD8">
                    <w:pPr>
                      <w:rPr>
                        <w:sz w:val="18"/>
                        <w:szCs w:val="18"/>
                        <w:lang w:val="en-US"/>
                      </w:rPr>
                    </w:pPr>
                    <w:r w:rsidRPr="006024A0">
                      <w:rPr>
                        <w:sz w:val="18"/>
                        <w:szCs w:val="18"/>
                        <w:lang w:val="en-US"/>
                      </w:rPr>
                      <w:t xml:space="preserve">SWIFTCODE ABNANL2A </w:t>
                    </w:r>
                    <w:r w:rsidRPr="006024A0">
                      <w:rPr>
                        <w:color w:val="FFCB05"/>
                        <w:sz w:val="18"/>
                        <w:szCs w:val="18"/>
                        <w:lang w:val="en-US"/>
                      </w:rPr>
                      <w:t>//</w:t>
                    </w:r>
                    <w:r w:rsidRPr="006024A0">
                      <w:rPr>
                        <w:sz w:val="18"/>
                        <w:szCs w:val="18"/>
                        <w:lang w:val="en-US"/>
                      </w:rPr>
                      <w:t xml:space="preserve"> IBAN NL13 ABNA 057 06 68 204 </w:t>
                    </w:r>
                    <w:r w:rsidRPr="006024A0">
                      <w:rPr>
                        <w:color w:val="FFCB05"/>
                        <w:sz w:val="18"/>
                        <w:szCs w:val="18"/>
                        <w:lang w:val="en-US"/>
                      </w:rPr>
                      <w:t>//</w:t>
                    </w:r>
                    <w:r w:rsidRPr="006024A0">
                      <w:rPr>
                        <w:sz w:val="18"/>
                        <w:szCs w:val="18"/>
                        <w:lang w:val="en-US"/>
                      </w:rPr>
                      <w:t xml:space="preserve"> </w:t>
                    </w:r>
                    <w:proofErr w:type="spellStart"/>
                    <w:r w:rsidRPr="006024A0">
                      <w:rPr>
                        <w:sz w:val="18"/>
                        <w:szCs w:val="18"/>
                        <w:lang w:val="en-US"/>
                      </w:rPr>
                      <w:t>KvK</w:t>
                    </w:r>
                    <w:proofErr w:type="spellEnd"/>
                    <w:r w:rsidRPr="006024A0">
                      <w:rPr>
                        <w:sz w:val="18"/>
                        <w:szCs w:val="18"/>
                        <w:lang w:val="en-US"/>
                      </w:rPr>
                      <w:t xml:space="preserve"> 5 38 15 033 </w:t>
                    </w:r>
                    <w:r w:rsidRPr="006024A0">
                      <w:rPr>
                        <w:color w:val="FFCB05"/>
                        <w:sz w:val="18"/>
                        <w:szCs w:val="18"/>
                        <w:lang w:val="en-US"/>
                      </w:rPr>
                      <w:t>//</w:t>
                    </w:r>
                    <w:r w:rsidRPr="006024A0">
                      <w:rPr>
                        <w:sz w:val="18"/>
                        <w:szCs w:val="18"/>
                        <w:lang w:val="en-US"/>
                      </w:rPr>
                      <w:t xml:space="preserve"> BTW NL 851029206 B01</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F44ECC" w14:textId="77777777" w:rsidR="00A220FE" w:rsidRDefault="00A220FE">
      <w:r>
        <w:separator/>
      </w:r>
    </w:p>
  </w:footnote>
  <w:footnote w:type="continuationSeparator" w:id="0">
    <w:p w14:paraId="4242E1CD" w14:textId="77777777" w:rsidR="00A220FE" w:rsidRDefault="00A220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48D66" w14:textId="77777777" w:rsidR="00DC034B" w:rsidRDefault="00F844B6">
    <w:pPr>
      <w:pStyle w:val="Koptekst"/>
    </w:pPr>
    <w:r>
      <w:rPr>
        <w:noProof/>
      </w:rPr>
      <w:pict w14:anchorId="070DC1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61276" o:spid="_x0000_s2051" type="#_x0000_t75" alt="/Volumes/MixCom/Design/1 ORDERS/CHW181084-ONDERSTEUNING-ONTWIKKELING-HUISST/Huisstijl items/Word sjablonen/Links/Briefpapier-vervolg-geel-bw.jpg" style="position:absolute;margin-left:0;margin-top:0;width:607.6pt;height:859.45pt;z-index:-251656704;mso-wrap-edited:f;mso-position-horizontal:center;mso-position-horizontal-relative:margin;mso-position-vertical:center;mso-position-vertical-relative:margin" o:allowincell="f">
          <v:imagedata r:id="rId1" o:title="Briefpapier-vervolg-geel-b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CBDD1" w14:textId="77777777" w:rsidR="006024A0" w:rsidRDefault="006024A0">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61546" w14:textId="77777777" w:rsidR="00475DD8" w:rsidRDefault="00475DD8">
    <w:pPr>
      <w:pStyle w:val="Koptekst"/>
    </w:pPr>
    <w:r w:rsidRPr="00475DD8">
      <w:rPr>
        <w:noProof/>
      </w:rPr>
      <w:drawing>
        <wp:anchor distT="0" distB="0" distL="114300" distR="114300" simplePos="0" relativeHeight="251657728" behindDoc="0" locked="0" layoutInCell="1" allowOverlap="1" wp14:anchorId="112D7BCE" wp14:editId="18F34F67">
          <wp:simplePos x="0" y="0"/>
          <wp:positionH relativeFrom="margin">
            <wp:posOffset>24130</wp:posOffset>
          </wp:positionH>
          <wp:positionV relativeFrom="paragraph">
            <wp:posOffset>17145</wp:posOffset>
          </wp:positionV>
          <wp:extent cx="1866900" cy="1195705"/>
          <wp:effectExtent l="0" t="0" r="0" b="0"/>
          <wp:wrapTopAndBottom/>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desheim_logo_ZG_RGB-DEF.png"/>
                  <pic:cNvPicPr/>
                </pic:nvPicPr>
                <pic:blipFill>
                  <a:blip r:embed="rId1">
                    <a:extLst>
                      <a:ext uri="{28A0092B-C50C-407E-A947-70E740481C1C}">
                        <a14:useLocalDpi xmlns:a14="http://schemas.microsoft.com/office/drawing/2010/main" val="0"/>
                      </a:ext>
                    </a:extLst>
                  </a:blip>
                  <a:stretch>
                    <a:fillRect/>
                  </a:stretch>
                </pic:blipFill>
                <pic:spPr>
                  <a:xfrm>
                    <a:off x="0" y="0"/>
                    <a:ext cx="1866900" cy="119570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D6D44"/>
    <w:multiLevelType w:val="hybridMultilevel"/>
    <w:tmpl w:val="12B4E75C"/>
    <w:lvl w:ilvl="0" w:tplc="0413000F">
      <w:start w:val="1"/>
      <w:numFmt w:val="decimal"/>
      <w:lvlText w:val="%1."/>
      <w:lvlJc w:val="left"/>
      <w:pPr>
        <w:ind w:left="1264" w:hanging="360"/>
      </w:pPr>
    </w:lvl>
    <w:lvl w:ilvl="1" w:tplc="04130019" w:tentative="1">
      <w:start w:val="1"/>
      <w:numFmt w:val="lowerLetter"/>
      <w:lvlText w:val="%2."/>
      <w:lvlJc w:val="left"/>
      <w:pPr>
        <w:ind w:left="1984" w:hanging="360"/>
      </w:pPr>
    </w:lvl>
    <w:lvl w:ilvl="2" w:tplc="0413001B" w:tentative="1">
      <w:start w:val="1"/>
      <w:numFmt w:val="lowerRoman"/>
      <w:lvlText w:val="%3."/>
      <w:lvlJc w:val="right"/>
      <w:pPr>
        <w:ind w:left="2704" w:hanging="180"/>
      </w:pPr>
    </w:lvl>
    <w:lvl w:ilvl="3" w:tplc="0413000F" w:tentative="1">
      <w:start w:val="1"/>
      <w:numFmt w:val="decimal"/>
      <w:lvlText w:val="%4."/>
      <w:lvlJc w:val="left"/>
      <w:pPr>
        <w:ind w:left="3424" w:hanging="360"/>
      </w:pPr>
    </w:lvl>
    <w:lvl w:ilvl="4" w:tplc="04130019" w:tentative="1">
      <w:start w:val="1"/>
      <w:numFmt w:val="lowerLetter"/>
      <w:lvlText w:val="%5."/>
      <w:lvlJc w:val="left"/>
      <w:pPr>
        <w:ind w:left="4144" w:hanging="360"/>
      </w:pPr>
    </w:lvl>
    <w:lvl w:ilvl="5" w:tplc="0413001B" w:tentative="1">
      <w:start w:val="1"/>
      <w:numFmt w:val="lowerRoman"/>
      <w:lvlText w:val="%6."/>
      <w:lvlJc w:val="right"/>
      <w:pPr>
        <w:ind w:left="4864" w:hanging="180"/>
      </w:pPr>
    </w:lvl>
    <w:lvl w:ilvl="6" w:tplc="0413000F" w:tentative="1">
      <w:start w:val="1"/>
      <w:numFmt w:val="decimal"/>
      <w:lvlText w:val="%7."/>
      <w:lvlJc w:val="left"/>
      <w:pPr>
        <w:ind w:left="5584" w:hanging="360"/>
      </w:pPr>
    </w:lvl>
    <w:lvl w:ilvl="7" w:tplc="04130019" w:tentative="1">
      <w:start w:val="1"/>
      <w:numFmt w:val="lowerLetter"/>
      <w:lvlText w:val="%8."/>
      <w:lvlJc w:val="left"/>
      <w:pPr>
        <w:ind w:left="6304" w:hanging="360"/>
      </w:pPr>
    </w:lvl>
    <w:lvl w:ilvl="8" w:tplc="0413001B" w:tentative="1">
      <w:start w:val="1"/>
      <w:numFmt w:val="lowerRoman"/>
      <w:lvlText w:val="%9."/>
      <w:lvlJc w:val="right"/>
      <w:pPr>
        <w:ind w:left="7024" w:hanging="180"/>
      </w:pPr>
    </w:lvl>
  </w:abstractNum>
  <w:abstractNum w:abstractNumId="1" w15:restartNumberingAfterBreak="0">
    <w:nsid w:val="073E7BF4"/>
    <w:multiLevelType w:val="hybridMultilevel"/>
    <w:tmpl w:val="195A046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A5D3B0C"/>
    <w:multiLevelType w:val="hybridMultilevel"/>
    <w:tmpl w:val="F84AD468"/>
    <w:lvl w:ilvl="0" w:tplc="DD4C42F4">
      <w:start w:val="1"/>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 w15:restartNumberingAfterBreak="0">
    <w:nsid w:val="0A9B03DD"/>
    <w:multiLevelType w:val="hybridMultilevel"/>
    <w:tmpl w:val="C9A07AB2"/>
    <w:lvl w:ilvl="0" w:tplc="E986392E">
      <w:start w:val="1"/>
      <w:numFmt w:val="decimal"/>
      <w:lvlText w:val="%1."/>
      <w:lvlJc w:val="left"/>
      <w:pPr>
        <w:ind w:left="720" w:hanging="360"/>
      </w:pPr>
      <w:rPr>
        <w:rFonts w:ascii="Roboto" w:hAnsi="Roboto" w:hint="default"/>
        <w:b/>
        <w:i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F1C5DF2"/>
    <w:multiLevelType w:val="hybridMultilevel"/>
    <w:tmpl w:val="B08684E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104E364B"/>
    <w:multiLevelType w:val="hybridMultilevel"/>
    <w:tmpl w:val="15222C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07768C2"/>
    <w:multiLevelType w:val="hybridMultilevel"/>
    <w:tmpl w:val="6748BB58"/>
    <w:lvl w:ilvl="0" w:tplc="B89601C6">
      <w:start w:val="3"/>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 w15:restartNumberingAfterBreak="0">
    <w:nsid w:val="1A9D2EC6"/>
    <w:multiLevelType w:val="hybridMultilevel"/>
    <w:tmpl w:val="1F6AA0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CB76089"/>
    <w:multiLevelType w:val="hybridMultilevel"/>
    <w:tmpl w:val="5D6C5A2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D3816E6"/>
    <w:multiLevelType w:val="hybridMultilevel"/>
    <w:tmpl w:val="1B029022"/>
    <w:lvl w:ilvl="0" w:tplc="50009F34">
      <w:start w:val="1"/>
      <w:numFmt w:val="decimal"/>
      <w:lvlText w:val="%1."/>
      <w:lvlJc w:val="left"/>
      <w:pPr>
        <w:ind w:left="720" w:hanging="360"/>
      </w:pPr>
      <w:rPr>
        <w:rFonts w:ascii="Roboto" w:hAnsi="Roboto" w:hint="default"/>
        <w:b/>
        <w:i w:val="0"/>
        <w:sz w:val="24"/>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5B721B7"/>
    <w:multiLevelType w:val="hybridMultilevel"/>
    <w:tmpl w:val="84A400D8"/>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29D501C0"/>
    <w:multiLevelType w:val="hybridMultilevel"/>
    <w:tmpl w:val="41CA59D6"/>
    <w:lvl w:ilvl="0" w:tplc="AE1E659A">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 w15:restartNumberingAfterBreak="0">
    <w:nsid w:val="29E32B02"/>
    <w:multiLevelType w:val="hybridMultilevel"/>
    <w:tmpl w:val="BCF45BDA"/>
    <w:lvl w:ilvl="0" w:tplc="4216C78E">
      <w:start w:val="1"/>
      <w:numFmt w:val="decimal"/>
      <w:lvlText w:val="%1."/>
      <w:lvlJc w:val="left"/>
      <w:pPr>
        <w:ind w:left="544"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A802D0D"/>
    <w:multiLevelType w:val="hybridMultilevel"/>
    <w:tmpl w:val="FFC6F5F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E244851"/>
    <w:multiLevelType w:val="hybridMultilevel"/>
    <w:tmpl w:val="86E80F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0CE7F2C"/>
    <w:multiLevelType w:val="hybridMultilevel"/>
    <w:tmpl w:val="BF9082EC"/>
    <w:lvl w:ilvl="0" w:tplc="66C4C41A">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3A7020D4"/>
    <w:multiLevelType w:val="hybridMultilevel"/>
    <w:tmpl w:val="21D8A6A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3EF20E48"/>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8" w15:restartNumberingAfterBreak="0">
    <w:nsid w:val="418D073F"/>
    <w:multiLevelType w:val="hybridMultilevel"/>
    <w:tmpl w:val="0E52A2A6"/>
    <w:lvl w:ilvl="0" w:tplc="BDE0CC4C">
      <w:start w:val="7"/>
      <w:numFmt w:val="bullet"/>
      <w:lvlText w:val="-"/>
      <w:lvlJc w:val="left"/>
      <w:pPr>
        <w:ind w:left="904" w:hanging="360"/>
      </w:pPr>
      <w:rPr>
        <w:rFonts w:ascii="Arial" w:eastAsia="Times New Roman" w:hAnsi="Arial" w:cs="Arial" w:hint="default"/>
      </w:rPr>
    </w:lvl>
    <w:lvl w:ilvl="1" w:tplc="04130003" w:tentative="1">
      <w:start w:val="1"/>
      <w:numFmt w:val="bullet"/>
      <w:lvlText w:val="o"/>
      <w:lvlJc w:val="left"/>
      <w:pPr>
        <w:ind w:left="1624" w:hanging="360"/>
      </w:pPr>
      <w:rPr>
        <w:rFonts w:ascii="Courier New" w:hAnsi="Courier New" w:cs="Courier New" w:hint="default"/>
      </w:rPr>
    </w:lvl>
    <w:lvl w:ilvl="2" w:tplc="04130005" w:tentative="1">
      <w:start w:val="1"/>
      <w:numFmt w:val="bullet"/>
      <w:lvlText w:val=""/>
      <w:lvlJc w:val="left"/>
      <w:pPr>
        <w:ind w:left="2344" w:hanging="360"/>
      </w:pPr>
      <w:rPr>
        <w:rFonts w:ascii="Wingdings" w:hAnsi="Wingdings" w:hint="default"/>
      </w:rPr>
    </w:lvl>
    <w:lvl w:ilvl="3" w:tplc="04130001" w:tentative="1">
      <w:start w:val="1"/>
      <w:numFmt w:val="bullet"/>
      <w:lvlText w:val=""/>
      <w:lvlJc w:val="left"/>
      <w:pPr>
        <w:ind w:left="3064" w:hanging="360"/>
      </w:pPr>
      <w:rPr>
        <w:rFonts w:ascii="Symbol" w:hAnsi="Symbol" w:hint="default"/>
      </w:rPr>
    </w:lvl>
    <w:lvl w:ilvl="4" w:tplc="04130003" w:tentative="1">
      <w:start w:val="1"/>
      <w:numFmt w:val="bullet"/>
      <w:lvlText w:val="o"/>
      <w:lvlJc w:val="left"/>
      <w:pPr>
        <w:ind w:left="3784" w:hanging="360"/>
      </w:pPr>
      <w:rPr>
        <w:rFonts w:ascii="Courier New" w:hAnsi="Courier New" w:cs="Courier New" w:hint="default"/>
      </w:rPr>
    </w:lvl>
    <w:lvl w:ilvl="5" w:tplc="04130005" w:tentative="1">
      <w:start w:val="1"/>
      <w:numFmt w:val="bullet"/>
      <w:lvlText w:val=""/>
      <w:lvlJc w:val="left"/>
      <w:pPr>
        <w:ind w:left="4504" w:hanging="360"/>
      </w:pPr>
      <w:rPr>
        <w:rFonts w:ascii="Wingdings" w:hAnsi="Wingdings" w:hint="default"/>
      </w:rPr>
    </w:lvl>
    <w:lvl w:ilvl="6" w:tplc="04130001" w:tentative="1">
      <w:start w:val="1"/>
      <w:numFmt w:val="bullet"/>
      <w:lvlText w:val=""/>
      <w:lvlJc w:val="left"/>
      <w:pPr>
        <w:ind w:left="5224" w:hanging="360"/>
      </w:pPr>
      <w:rPr>
        <w:rFonts w:ascii="Symbol" w:hAnsi="Symbol" w:hint="default"/>
      </w:rPr>
    </w:lvl>
    <w:lvl w:ilvl="7" w:tplc="04130003" w:tentative="1">
      <w:start w:val="1"/>
      <w:numFmt w:val="bullet"/>
      <w:lvlText w:val="o"/>
      <w:lvlJc w:val="left"/>
      <w:pPr>
        <w:ind w:left="5944" w:hanging="360"/>
      </w:pPr>
      <w:rPr>
        <w:rFonts w:ascii="Courier New" w:hAnsi="Courier New" w:cs="Courier New" w:hint="default"/>
      </w:rPr>
    </w:lvl>
    <w:lvl w:ilvl="8" w:tplc="04130005" w:tentative="1">
      <w:start w:val="1"/>
      <w:numFmt w:val="bullet"/>
      <w:lvlText w:val=""/>
      <w:lvlJc w:val="left"/>
      <w:pPr>
        <w:ind w:left="6664" w:hanging="360"/>
      </w:pPr>
      <w:rPr>
        <w:rFonts w:ascii="Wingdings" w:hAnsi="Wingdings" w:hint="default"/>
      </w:rPr>
    </w:lvl>
  </w:abstractNum>
  <w:abstractNum w:abstractNumId="19" w15:restartNumberingAfterBreak="0">
    <w:nsid w:val="42D34880"/>
    <w:multiLevelType w:val="hybridMultilevel"/>
    <w:tmpl w:val="08FE7214"/>
    <w:lvl w:ilvl="0" w:tplc="4216C78E">
      <w:start w:val="1"/>
      <w:numFmt w:val="decimal"/>
      <w:lvlText w:val="%1."/>
      <w:lvlJc w:val="left"/>
      <w:pPr>
        <w:ind w:left="544" w:hanging="360"/>
      </w:pPr>
      <w:rPr>
        <w:rFonts w:hint="default"/>
      </w:rPr>
    </w:lvl>
    <w:lvl w:ilvl="1" w:tplc="04130019" w:tentative="1">
      <w:start w:val="1"/>
      <w:numFmt w:val="lowerLetter"/>
      <w:lvlText w:val="%2."/>
      <w:lvlJc w:val="left"/>
      <w:pPr>
        <w:ind w:left="1245" w:hanging="360"/>
      </w:pPr>
    </w:lvl>
    <w:lvl w:ilvl="2" w:tplc="0413001B" w:tentative="1">
      <w:start w:val="1"/>
      <w:numFmt w:val="lowerRoman"/>
      <w:lvlText w:val="%3."/>
      <w:lvlJc w:val="right"/>
      <w:pPr>
        <w:ind w:left="1965" w:hanging="180"/>
      </w:pPr>
    </w:lvl>
    <w:lvl w:ilvl="3" w:tplc="0413000F" w:tentative="1">
      <w:start w:val="1"/>
      <w:numFmt w:val="decimal"/>
      <w:lvlText w:val="%4."/>
      <w:lvlJc w:val="left"/>
      <w:pPr>
        <w:ind w:left="2685" w:hanging="360"/>
      </w:pPr>
    </w:lvl>
    <w:lvl w:ilvl="4" w:tplc="04130019" w:tentative="1">
      <w:start w:val="1"/>
      <w:numFmt w:val="lowerLetter"/>
      <w:lvlText w:val="%5."/>
      <w:lvlJc w:val="left"/>
      <w:pPr>
        <w:ind w:left="3405" w:hanging="360"/>
      </w:pPr>
    </w:lvl>
    <w:lvl w:ilvl="5" w:tplc="0413001B" w:tentative="1">
      <w:start w:val="1"/>
      <w:numFmt w:val="lowerRoman"/>
      <w:lvlText w:val="%6."/>
      <w:lvlJc w:val="right"/>
      <w:pPr>
        <w:ind w:left="4125" w:hanging="180"/>
      </w:pPr>
    </w:lvl>
    <w:lvl w:ilvl="6" w:tplc="0413000F" w:tentative="1">
      <w:start w:val="1"/>
      <w:numFmt w:val="decimal"/>
      <w:lvlText w:val="%7."/>
      <w:lvlJc w:val="left"/>
      <w:pPr>
        <w:ind w:left="4845" w:hanging="360"/>
      </w:pPr>
    </w:lvl>
    <w:lvl w:ilvl="7" w:tplc="04130019" w:tentative="1">
      <w:start w:val="1"/>
      <w:numFmt w:val="lowerLetter"/>
      <w:lvlText w:val="%8."/>
      <w:lvlJc w:val="left"/>
      <w:pPr>
        <w:ind w:left="5565" w:hanging="360"/>
      </w:pPr>
    </w:lvl>
    <w:lvl w:ilvl="8" w:tplc="0413001B" w:tentative="1">
      <w:start w:val="1"/>
      <w:numFmt w:val="lowerRoman"/>
      <w:lvlText w:val="%9."/>
      <w:lvlJc w:val="right"/>
      <w:pPr>
        <w:ind w:left="6285" w:hanging="180"/>
      </w:pPr>
    </w:lvl>
  </w:abstractNum>
  <w:abstractNum w:abstractNumId="20" w15:restartNumberingAfterBreak="0">
    <w:nsid w:val="48BE66B1"/>
    <w:multiLevelType w:val="hybridMultilevel"/>
    <w:tmpl w:val="E3DC0F2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49F91EEB"/>
    <w:multiLevelType w:val="hybridMultilevel"/>
    <w:tmpl w:val="54E42128"/>
    <w:lvl w:ilvl="0" w:tplc="F676A2CE">
      <w:start w:val="6"/>
      <w:numFmt w:val="bullet"/>
      <w:lvlText w:val="-"/>
      <w:lvlJc w:val="left"/>
      <w:pPr>
        <w:ind w:left="904" w:hanging="360"/>
      </w:pPr>
      <w:rPr>
        <w:rFonts w:ascii="Arial" w:eastAsia="Times New Roman" w:hAnsi="Arial" w:cs="Arial" w:hint="default"/>
      </w:rPr>
    </w:lvl>
    <w:lvl w:ilvl="1" w:tplc="04130003" w:tentative="1">
      <w:start w:val="1"/>
      <w:numFmt w:val="bullet"/>
      <w:lvlText w:val="o"/>
      <w:lvlJc w:val="left"/>
      <w:pPr>
        <w:ind w:left="1624" w:hanging="360"/>
      </w:pPr>
      <w:rPr>
        <w:rFonts w:ascii="Courier New" w:hAnsi="Courier New" w:cs="Courier New" w:hint="default"/>
      </w:rPr>
    </w:lvl>
    <w:lvl w:ilvl="2" w:tplc="04130005" w:tentative="1">
      <w:start w:val="1"/>
      <w:numFmt w:val="bullet"/>
      <w:lvlText w:val=""/>
      <w:lvlJc w:val="left"/>
      <w:pPr>
        <w:ind w:left="2344" w:hanging="360"/>
      </w:pPr>
      <w:rPr>
        <w:rFonts w:ascii="Wingdings" w:hAnsi="Wingdings" w:hint="default"/>
      </w:rPr>
    </w:lvl>
    <w:lvl w:ilvl="3" w:tplc="04130001" w:tentative="1">
      <w:start w:val="1"/>
      <w:numFmt w:val="bullet"/>
      <w:lvlText w:val=""/>
      <w:lvlJc w:val="left"/>
      <w:pPr>
        <w:ind w:left="3064" w:hanging="360"/>
      </w:pPr>
      <w:rPr>
        <w:rFonts w:ascii="Symbol" w:hAnsi="Symbol" w:hint="default"/>
      </w:rPr>
    </w:lvl>
    <w:lvl w:ilvl="4" w:tplc="04130003" w:tentative="1">
      <w:start w:val="1"/>
      <w:numFmt w:val="bullet"/>
      <w:lvlText w:val="o"/>
      <w:lvlJc w:val="left"/>
      <w:pPr>
        <w:ind w:left="3784" w:hanging="360"/>
      </w:pPr>
      <w:rPr>
        <w:rFonts w:ascii="Courier New" w:hAnsi="Courier New" w:cs="Courier New" w:hint="default"/>
      </w:rPr>
    </w:lvl>
    <w:lvl w:ilvl="5" w:tplc="04130005" w:tentative="1">
      <w:start w:val="1"/>
      <w:numFmt w:val="bullet"/>
      <w:lvlText w:val=""/>
      <w:lvlJc w:val="left"/>
      <w:pPr>
        <w:ind w:left="4504" w:hanging="360"/>
      </w:pPr>
      <w:rPr>
        <w:rFonts w:ascii="Wingdings" w:hAnsi="Wingdings" w:hint="default"/>
      </w:rPr>
    </w:lvl>
    <w:lvl w:ilvl="6" w:tplc="04130001" w:tentative="1">
      <w:start w:val="1"/>
      <w:numFmt w:val="bullet"/>
      <w:lvlText w:val=""/>
      <w:lvlJc w:val="left"/>
      <w:pPr>
        <w:ind w:left="5224" w:hanging="360"/>
      </w:pPr>
      <w:rPr>
        <w:rFonts w:ascii="Symbol" w:hAnsi="Symbol" w:hint="default"/>
      </w:rPr>
    </w:lvl>
    <w:lvl w:ilvl="7" w:tplc="04130003" w:tentative="1">
      <w:start w:val="1"/>
      <w:numFmt w:val="bullet"/>
      <w:lvlText w:val="o"/>
      <w:lvlJc w:val="left"/>
      <w:pPr>
        <w:ind w:left="5944" w:hanging="360"/>
      </w:pPr>
      <w:rPr>
        <w:rFonts w:ascii="Courier New" w:hAnsi="Courier New" w:cs="Courier New" w:hint="default"/>
      </w:rPr>
    </w:lvl>
    <w:lvl w:ilvl="8" w:tplc="04130005" w:tentative="1">
      <w:start w:val="1"/>
      <w:numFmt w:val="bullet"/>
      <w:lvlText w:val=""/>
      <w:lvlJc w:val="left"/>
      <w:pPr>
        <w:ind w:left="6664" w:hanging="360"/>
      </w:pPr>
      <w:rPr>
        <w:rFonts w:ascii="Wingdings" w:hAnsi="Wingdings" w:hint="default"/>
      </w:rPr>
    </w:lvl>
  </w:abstractNum>
  <w:abstractNum w:abstractNumId="22" w15:restartNumberingAfterBreak="0">
    <w:nsid w:val="4A183281"/>
    <w:multiLevelType w:val="hybridMultilevel"/>
    <w:tmpl w:val="7E1EDC6E"/>
    <w:lvl w:ilvl="0" w:tplc="96AE2FC8">
      <w:start w:val="1"/>
      <w:numFmt w:val="decimal"/>
      <w:lvlText w:val="%1."/>
      <w:lvlJc w:val="left"/>
      <w:pPr>
        <w:ind w:left="720" w:hanging="360"/>
      </w:pPr>
      <w:rPr>
        <w:rFonts w:ascii="Roboto" w:hAnsi="Roboto" w:hint="default"/>
        <w:b/>
        <w:i w:val="0"/>
        <w:sz w:val="2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B07047B"/>
    <w:multiLevelType w:val="hybridMultilevel"/>
    <w:tmpl w:val="3146CEC0"/>
    <w:lvl w:ilvl="0" w:tplc="3B163310">
      <w:start w:val="1"/>
      <w:numFmt w:val="decimal"/>
      <w:lvlText w:val="%1."/>
      <w:lvlJc w:val="left"/>
      <w:pPr>
        <w:ind w:left="720" w:hanging="360"/>
      </w:pPr>
      <w:rPr>
        <w:rFonts w:ascii="Roboto" w:hAnsi="Roboto" w:hint="default"/>
        <w:b/>
        <w:i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4B327B3C"/>
    <w:multiLevelType w:val="hybridMultilevel"/>
    <w:tmpl w:val="67326090"/>
    <w:lvl w:ilvl="0" w:tplc="22BA8F5C">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5" w15:restartNumberingAfterBreak="0">
    <w:nsid w:val="58A27968"/>
    <w:multiLevelType w:val="hybridMultilevel"/>
    <w:tmpl w:val="AC14313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8E34F50"/>
    <w:multiLevelType w:val="hybridMultilevel"/>
    <w:tmpl w:val="D040C174"/>
    <w:lvl w:ilvl="0" w:tplc="0F6E3638">
      <w:start w:val="1"/>
      <w:numFmt w:val="decimal"/>
      <w:lvlText w:val="%1."/>
      <w:lvlJc w:val="left"/>
      <w:pPr>
        <w:ind w:left="720" w:hanging="360"/>
      </w:pPr>
      <w:rPr>
        <w:rFonts w:ascii="Roboto" w:hAnsi="Roboto" w:hint="default"/>
        <w:b/>
        <w:i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9BD7DB7"/>
    <w:multiLevelType w:val="hybridMultilevel"/>
    <w:tmpl w:val="6BC27AB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15:restartNumberingAfterBreak="0">
    <w:nsid w:val="5E1E6E58"/>
    <w:multiLevelType w:val="hybridMultilevel"/>
    <w:tmpl w:val="D9EA5E7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E4B225F"/>
    <w:multiLevelType w:val="hybridMultilevel"/>
    <w:tmpl w:val="826E1A28"/>
    <w:lvl w:ilvl="0" w:tplc="E4B6996E">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0" w15:restartNumberingAfterBreak="0">
    <w:nsid w:val="5FB616F6"/>
    <w:multiLevelType w:val="hybridMultilevel"/>
    <w:tmpl w:val="B318121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12B77F8"/>
    <w:multiLevelType w:val="hybridMultilevel"/>
    <w:tmpl w:val="1A7E9CE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15:restartNumberingAfterBreak="0">
    <w:nsid w:val="71673AAD"/>
    <w:multiLevelType w:val="hybridMultilevel"/>
    <w:tmpl w:val="8A66F8E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72771303"/>
    <w:multiLevelType w:val="hybridMultilevel"/>
    <w:tmpl w:val="38FC7EB4"/>
    <w:lvl w:ilvl="0" w:tplc="4216C78E">
      <w:start w:val="1"/>
      <w:numFmt w:val="decimal"/>
      <w:lvlText w:val="%1."/>
      <w:lvlJc w:val="left"/>
      <w:pPr>
        <w:ind w:left="544"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70B25B9"/>
    <w:multiLevelType w:val="hybridMultilevel"/>
    <w:tmpl w:val="A2564EBE"/>
    <w:lvl w:ilvl="0" w:tplc="5B3A3F5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5" w15:restartNumberingAfterBreak="0">
    <w:nsid w:val="77A96A16"/>
    <w:multiLevelType w:val="hybridMultilevel"/>
    <w:tmpl w:val="7FCC46AC"/>
    <w:lvl w:ilvl="0" w:tplc="7A188610">
      <w:start w:val="14"/>
      <w:numFmt w:val="bullet"/>
      <w:lvlText w:val="-"/>
      <w:lvlJc w:val="left"/>
      <w:pPr>
        <w:ind w:left="1080" w:hanging="360"/>
      </w:pPr>
      <w:rPr>
        <w:rFonts w:ascii="Arial" w:eastAsia="Times New Roman"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DED4DAE"/>
    <w:multiLevelType w:val="hybridMultilevel"/>
    <w:tmpl w:val="A536875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9"/>
  </w:num>
  <w:num w:numId="2">
    <w:abstractNumId w:val="32"/>
  </w:num>
  <w:num w:numId="3">
    <w:abstractNumId w:val="4"/>
  </w:num>
  <w:num w:numId="4">
    <w:abstractNumId w:val="20"/>
  </w:num>
  <w:num w:numId="5">
    <w:abstractNumId w:val="12"/>
  </w:num>
  <w:num w:numId="6">
    <w:abstractNumId w:val="28"/>
  </w:num>
  <w:num w:numId="7">
    <w:abstractNumId w:val="33"/>
  </w:num>
  <w:num w:numId="8">
    <w:abstractNumId w:val="2"/>
  </w:num>
  <w:num w:numId="9">
    <w:abstractNumId w:val="11"/>
  </w:num>
  <w:num w:numId="10">
    <w:abstractNumId w:val="0"/>
  </w:num>
  <w:num w:numId="11">
    <w:abstractNumId w:val="27"/>
  </w:num>
  <w:num w:numId="12">
    <w:abstractNumId w:val="18"/>
  </w:num>
  <w:num w:numId="13">
    <w:abstractNumId w:val="36"/>
  </w:num>
  <w:num w:numId="14">
    <w:abstractNumId w:val="13"/>
  </w:num>
  <w:num w:numId="15">
    <w:abstractNumId w:val="8"/>
  </w:num>
  <w:num w:numId="16">
    <w:abstractNumId w:val="15"/>
  </w:num>
  <w:num w:numId="17">
    <w:abstractNumId w:val="16"/>
  </w:num>
  <w:num w:numId="18">
    <w:abstractNumId w:val="5"/>
  </w:num>
  <w:num w:numId="19">
    <w:abstractNumId w:val="30"/>
  </w:num>
  <w:num w:numId="20">
    <w:abstractNumId w:val="1"/>
  </w:num>
  <w:num w:numId="21">
    <w:abstractNumId w:val="21"/>
  </w:num>
  <w:num w:numId="22">
    <w:abstractNumId w:val="29"/>
  </w:num>
  <w:num w:numId="23">
    <w:abstractNumId w:val="14"/>
  </w:num>
  <w:num w:numId="24">
    <w:abstractNumId w:val="35"/>
  </w:num>
  <w:num w:numId="25">
    <w:abstractNumId w:val="25"/>
  </w:num>
  <w:num w:numId="26">
    <w:abstractNumId w:val="34"/>
  </w:num>
  <w:num w:numId="27">
    <w:abstractNumId w:val="24"/>
  </w:num>
  <w:num w:numId="28">
    <w:abstractNumId w:val="10"/>
  </w:num>
  <w:num w:numId="29">
    <w:abstractNumId w:val="6"/>
  </w:num>
  <w:num w:numId="30">
    <w:abstractNumId w:val="31"/>
  </w:num>
  <w:num w:numId="31">
    <w:abstractNumId w:val="9"/>
  </w:num>
  <w:num w:numId="32">
    <w:abstractNumId w:val="22"/>
  </w:num>
  <w:num w:numId="33">
    <w:abstractNumId w:val="23"/>
  </w:num>
  <w:num w:numId="34">
    <w:abstractNumId w:val="3"/>
  </w:num>
  <w:num w:numId="35">
    <w:abstractNumId w:val="26"/>
  </w:num>
  <w:num w:numId="36">
    <w:abstractNumId w:val="17"/>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attachedTemplate r:id="rId1"/>
  <w:documentProtection w:edit="forms"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5BC1"/>
    <w:rsid w:val="00004A51"/>
    <w:rsid w:val="0000617C"/>
    <w:rsid w:val="00010FB7"/>
    <w:rsid w:val="00016E43"/>
    <w:rsid w:val="00017FF2"/>
    <w:rsid w:val="0002081A"/>
    <w:rsid w:val="000234FD"/>
    <w:rsid w:val="0003182A"/>
    <w:rsid w:val="00035B75"/>
    <w:rsid w:val="000412BB"/>
    <w:rsid w:val="00042EF4"/>
    <w:rsid w:val="0004479C"/>
    <w:rsid w:val="0004685E"/>
    <w:rsid w:val="000519D3"/>
    <w:rsid w:val="00063C58"/>
    <w:rsid w:val="00081534"/>
    <w:rsid w:val="00096A1C"/>
    <w:rsid w:val="00097796"/>
    <w:rsid w:val="000A1970"/>
    <w:rsid w:val="000A76C3"/>
    <w:rsid w:val="000C3C07"/>
    <w:rsid w:val="000C56CC"/>
    <w:rsid w:val="000D162A"/>
    <w:rsid w:val="000D2466"/>
    <w:rsid w:val="000D436F"/>
    <w:rsid w:val="000D72B6"/>
    <w:rsid w:val="000E18A7"/>
    <w:rsid w:val="000E1C99"/>
    <w:rsid w:val="000E3EAB"/>
    <w:rsid w:val="000E44EA"/>
    <w:rsid w:val="000F124A"/>
    <w:rsid w:val="000F7BBB"/>
    <w:rsid w:val="00100D36"/>
    <w:rsid w:val="00103B5E"/>
    <w:rsid w:val="0012651E"/>
    <w:rsid w:val="0014618B"/>
    <w:rsid w:val="00153EE4"/>
    <w:rsid w:val="00170020"/>
    <w:rsid w:val="00171B3E"/>
    <w:rsid w:val="00173D38"/>
    <w:rsid w:val="00177B2B"/>
    <w:rsid w:val="001840A5"/>
    <w:rsid w:val="001933F8"/>
    <w:rsid w:val="0019362A"/>
    <w:rsid w:val="001945E8"/>
    <w:rsid w:val="001B4C5D"/>
    <w:rsid w:val="001B6CA0"/>
    <w:rsid w:val="001C2159"/>
    <w:rsid w:val="001C674F"/>
    <w:rsid w:val="001C78A8"/>
    <w:rsid w:val="001E17EE"/>
    <w:rsid w:val="001E2217"/>
    <w:rsid w:val="001E50D3"/>
    <w:rsid w:val="001E74AB"/>
    <w:rsid w:val="001E7E4B"/>
    <w:rsid w:val="001F4D5F"/>
    <w:rsid w:val="001F6935"/>
    <w:rsid w:val="002209BE"/>
    <w:rsid w:val="00226D25"/>
    <w:rsid w:val="00246BB5"/>
    <w:rsid w:val="0025133E"/>
    <w:rsid w:val="0025200D"/>
    <w:rsid w:val="00255FEB"/>
    <w:rsid w:val="00262ECC"/>
    <w:rsid w:val="002647D8"/>
    <w:rsid w:val="00264B79"/>
    <w:rsid w:val="00271576"/>
    <w:rsid w:val="00285192"/>
    <w:rsid w:val="002854DF"/>
    <w:rsid w:val="00287494"/>
    <w:rsid w:val="00291A5A"/>
    <w:rsid w:val="0029619D"/>
    <w:rsid w:val="002A003B"/>
    <w:rsid w:val="002A3BD9"/>
    <w:rsid w:val="002A55C3"/>
    <w:rsid w:val="002A56D6"/>
    <w:rsid w:val="002B5DCC"/>
    <w:rsid w:val="002B68D6"/>
    <w:rsid w:val="002C05AE"/>
    <w:rsid w:val="002C22FD"/>
    <w:rsid w:val="002C66EE"/>
    <w:rsid w:val="002D2246"/>
    <w:rsid w:val="002D3338"/>
    <w:rsid w:val="002D3D96"/>
    <w:rsid w:val="002D5E85"/>
    <w:rsid w:val="002D704C"/>
    <w:rsid w:val="002E2556"/>
    <w:rsid w:val="002E300B"/>
    <w:rsid w:val="002F42B1"/>
    <w:rsid w:val="00301930"/>
    <w:rsid w:val="0030269D"/>
    <w:rsid w:val="00306330"/>
    <w:rsid w:val="00327B98"/>
    <w:rsid w:val="00360381"/>
    <w:rsid w:val="00371FC1"/>
    <w:rsid w:val="00377CB2"/>
    <w:rsid w:val="00380BFD"/>
    <w:rsid w:val="00382392"/>
    <w:rsid w:val="00384A56"/>
    <w:rsid w:val="003900E4"/>
    <w:rsid w:val="00392B14"/>
    <w:rsid w:val="003A484D"/>
    <w:rsid w:val="003C67B2"/>
    <w:rsid w:val="003D18A6"/>
    <w:rsid w:val="003D3D47"/>
    <w:rsid w:val="003D58CC"/>
    <w:rsid w:val="003F01DF"/>
    <w:rsid w:val="004001D0"/>
    <w:rsid w:val="0040680E"/>
    <w:rsid w:val="004100EC"/>
    <w:rsid w:val="00410B85"/>
    <w:rsid w:val="00416587"/>
    <w:rsid w:val="00417357"/>
    <w:rsid w:val="00422819"/>
    <w:rsid w:val="00422A9E"/>
    <w:rsid w:val="00427C5F"/>
    <w:rsid w:val="00454D05"/>
    <w:rsid w:val="00456586"/>
    <w:rsid w:val="004568E6"/>
    <w:rsid w:val="00465CFE"/>
    <w:rsid w:val="00466C6D"/>
    <w:rsid w:val="0047162D"/>
    <w:rsid w:val="00471707"/>
    <w:rsid w:val="004737F1"/>
    <w:rsid w:val="00475DD8"/>
    <w:rsid w:val="004766CB"/>
    <w:rsid w:val="00490FB0"/>
    <w:rsid w:val="00493A12"/>
    <w:rsid w:val="0049777A"/>
    <w:rsid w:val="004A396C"/>
    <w:rsid w:val="004A75E4"/>
    <w:rsid w:val="004C2ED8"/>
    <w:rsid w:val="004C76C2"/>
    <w:rsid w:val="004D5025"/>
    <w:rsid w:val="004D78ED"/>
    <w:rsid w:val="004E2A54"/>
    <w:rsid w:val="004F09E8"/>
    <w:rsid w:val="004F12C9"/>
    <w:rsid w:val="004F23DD"/>
    <w:rsid w:val="004F346B"/>
    <w:rsid w:val="00503B73"/>
    <w:rsid w:val="00510DBB"/>
    <w:rsid w:val="005127FF"/>
    <w:rsid w:val="00514006"/>
    <w:rsid w:val="00525A58"/>
    <w:rsid w:val="005314C5"/>
    <w:rsid w:val="00534D24"/>
    <w:rsid w:val="00535073"/>
    <w:rsid w:val="00540C8B"/>
    <w:rsid w:val="005422DC"/>
    <w:rsid w:val="00543628"/>
    <w:rsid w:val="00552361"/>
    <w:rsid w:val="00561ED5"/>
    <w:rsid w:val="00597FC7"/>
    <w:rsid w:val="005A0AF7"/>
    <w:rsid w:val="005A634F"/>
    <w:rsid w:val="005B13CB"/>
    <w:rsid w:val="005B2F18"/>
    <w:rsid w:val="005B4351"/>
    <w:rsid w:val="005D257C"/>
    <w:rsid w:val="005D6949"/>
    <w:rsid w:val="005E091D"/>
    <w:rsid w:val="005E3116"/>
    <w:rsid w:val="005F0560"/>
    <w:rsid w:val="005F4F5D"/>
    <w:rsid w:val="005F6EFD"/>
    <w:rsid w:val="006024A0"/>
    <w:rsid w:val="0061091F"/>
    <w:rsid w:val="0062242E"/>
    <w:rsid w:val="00626A4B"/>
    <w:rsid w:val="00645564"/>
    <w:rsid w:val="006515A1"/>
    <w:rsid w:val="00652645"/>
    <w:rsid w:val="006548DF"/>
    <w:rsid w:val="00662696"/>
    <w:rsid w:val="00664250"/>
    <w:rsid w:val="006663A2"/>
    <w:rsid w:val="0067062B"/>
    <w:rsid w:val="006808BC"/>
    <w:rsid w:val="006834E5"/>
    <w:rsid w:val="00684EAC"/>
    <w:rsid w:val="00690463"/>
    <w:rsid w:val="0069492B"/>
    <w:rsid w:val="0069618D"/>
    <w:rsid w:val="006A3418"/>
    <w:rsid w:val="006B58F5"/>
    <w:rsid w:val="006C5FE8"/>
    <w:rsid w:val="006D54B5"/>
    <w:rsid w:val="006E0387"/>
    <w:rsid w:val="006E41AF"/>
    <w:rsid w:val="006E5190"/>
    <w:rsid w:val="006F0759"/>
    <w:rsid w:val="006F7CC9"/>
    <w:rsid w:val="00704114"/>
    <w:rsid w:val="00713645"/>
    <w:rsid w:val="00714633"/>
    <w:rsid w:val="00727EDE"/>
    <w:rsid w:val="00736FAD"/>
    <w:rsid w:val="0073758D"/>
    <w:rsid w:val="00740EFC"/>
    <w:rsid w:val="00747BD0"/>
    <w:rsid w:val="00751D1C"/>
    <w:rsid w:val="007521A7"/>
    <w:rsid w:val="00755FB3"/>
    <w:rsid w:val="007572E5"/>
    <w:rsid w:val="00765130"/>
    <w:rsid w:val="0076586A"/>
    <w:rsid w:val="00767F1E"/>
    <w:rsid w:val="00773705"/>
    <w:rsid w:val="0077446D"/>
    <w:rsid w:val="007777DD"/>
    <w:rsid w:val="00782680"/>
    <w:rsid w:val="00782924"/>
    <w:rsid w:val="007854EF"/>
    <w:rsid w:val="007868CF"/>
    <w:rsid w:val="00786C5B"/>
    <w:rsid w:val="00786DDA"/>
    <w:rsid w:val="00790D22"/>
    <w:rsid w:val="007915B7"/>
    <w:rsid w:val="00794D41"/>
    <w:rsid w:val="007A5CFD"/>
    <w:rsid w:val="007B1477"/>
    <w:rsid w:val="007B7B4B"/>
    <w:rsid w:val="007D0ABF"/>
    <w:rsid w:val="007D0E02"/>
    <w:rsid w:val="007D326A"/>
    <w:rsid w:val="007D3E53"/>
    <w:rsid w:val="007E5DE1"/>
    <w:rsid w:val="007F12EA"/>
    <w:rsid w:val="007F2126"/>
    <w:rsid w:val="007F4A84"/>
    <w:rsid w:val="0080376F"/>
    <w:rsid w:val="008132E0"/>
    <w:rsid w:val="00814BC0"/>
    <w:rsid w:val="00821A49"/>
    <w:rsid w:val="00823056"/>
    <w:rsid w:val="00827C93"/>
    <w:rsid w:val="008305D1"/>
    <w:rsid w:val="00841F44"/>
    <w:rsid w:val="00843E42"/>
    <w:rsid w:val="00845F12"/>
    <w:rsid w:val="00852D90"/>
    <w:rsid w:val="00856E6D"/>
    <w:rsid w:val="00867602"/>
    <w:rsid w:val="00872116"/>
    <w:rsid w:val="008745EA"/>
    <w:rsid w:val="0088305A"/>
    <w:rsid w:val="00887456"/>
    <w:rsid w:val="00897007"/>
    <w:rsid w:val="008A3043"/>
    <w:rsid w:val="008A3201"/>
    <w:rsid w:val="008A5296"/>
    <w:rsid w:val="008A7437"/>
    <w:rsid w:val="008B3945"/>
    <w:rsid w:val="008B5532"/>
    <w:rsid w:val="008B60B7"/>
    <w:rsid w:val="008B6714"/>
    <w:rsid w:val="008C536F"/>
    <w:rsid w:val="008D2598"/>
    <w:rsid w:val="008D5924"/>
    <w:rsid w:val="008E0CB5"/>
    <w:rsid w:val="008E6D24"/>
    <w:rsid w:val="008F6632"/>
    <w:rsid w:val="0090261E"/>
    <w:rsid w:val="00916481"/>
    <w:rsid w:val="009222C8"/>
    <w:rsid w:val="00927F66"/>
    <w:rsid w:val="00931B14"/>
    <w:rsid w:val="0093636F"/>
    <w:rsid w:val="00945FD6"/>
    <w:rsid w:val="0094759C"/>
    <w:rsid w:val="009504BA"/>
    <w:rsid w:val="00952473"/>
    <w:rsid w:val="0096504D"/>
    <w:rsid w:val="0097435A"/>
    <w:rsid w:val="00975E09"/>
    <w:rsid w:val="00982014"/>
    <w:rsid w:val="009853EA"/>
    <w:rsid w:val="0099749D"/>
    <w:rsid w:val="009A31ED"/>
    <w:rsid w:val="009B6804"/>
    <w:rsid w:val="009D2C86"/>
    <w:rsid w:val="009D34BF"/>
    <w:rsid w:val="009D4986"/>
    <w:rsid w:val="009D6C58"/>
    <w:rsid w:val="009E11E5"/>
    <w:rsid w:val="009E1799"/>
    <w:rsid w:val="009E2B13"/>
    <w:rsid w:val="009F3862"/>
    <w:rsid w:val="00A03F6A"/>
    <w:rsid w:val="00A11F13"/>
    <w:rsid w:val="00A16B93"/>
    <w:rsid w:val="00A17FC0"/>
    <w:rsid w:val="00A21EC1"/>
    <w:rsid w:val="00A220FE"/>
    <w:rsid w:val="00A27889"/>
    <w:rsid w:val="00A30B70"/>
    <w:rsid w:val="00A3254D"/>
    <w:rsid w:val="00A4241A"/>
    <w:rsid w:val="00A50906"/>
    <w:rsid w:val="00A5779A"/>
    <w:rsid w:val="00A6236F"/>
    <w:rsid w:val="00A66C9F"/>
    <w:rsid w:val="00A708FD"/>
    <w:rsid w:val="00A711C3"/>
    <w:rsid w:val="00A7375C"/>
    <w:rsid w:val="00A77022"/>
    <w:rsid w:val="00A85EAD"/>
    <w:rsid w:val="00AA012F"/>
    <w:rsid w:val="00AA1458"/>
    <w:rsid w:val="00AB4B92"/>
    <w:rsid w:val="00AC1DCA"/>
    <w:rsid w:val="00AE048B"/>
    <w:rsid w:val="00AF203F"/>
    <w:rsid w:val="00AF23B8"/>
    <w:rsid w:val="00AF30E8"/>
    <w:rsid w:val="00B035C9"/>
    <w:rsid w:val="00B0494D"/>
    <w:rsid w:val="00B065C3"/>
    <w:rsid w:val="00B20575"/>
    <w:rsid w:val="00B22665"/>
    <w:rsid w:val="00B26AC7"/>
    <w:rsid w:val="00B36FAA"/>
    <w:rsid w:val="00B5023A"/>
    <w:rsid w:val="00B51492"/>
    <w:rsid w:val="00B5689D"/>
    <w:rsid w:val="00B66313"/>
    <w:rsid w:val="00B7032A"/>
    <w:rsid w:val="00B92963"/>
    <w:rsid w:val="00BA3FC7"/>
    <w:rsid w:val="00BB0E97"/>
    <w:rsid w:val="00BB3ECC"/>
    <w:rsid w:val="00BC25A8"/>
    <w:rsid w:val="00BC25BC"/>
    <w:rsid w:val="00BC7C7A"/>
    <w:rsid w:val="00BD74CA"/>
    <w:rsid w:val="00BE3955"/>
    <w:rsid w:val="00BF21E5"/>
    <w:rsid w:val="00BF4C08"/>
    <w:rsid w:val="00BF59A8"/>
    <w:rsid w:val="00BF6191"/>
    <w:rsid w:val="00C00688"/>
    <w:rsid w:val="00C01B89"/>
    <w:rsid w:val="00C12DBA"/>
    <w:rsid w:val="00C147F1"/>
    <w:rsid w:val="00C24728"/>
    <w:rsid w:val="00C26E37"/>
    <w:rsid w:val="00C41A16"/>
    <w:rsid w:val="00C45143"/>
    <w:rsid w:val="00C46699"/>
    <w:rsid w:val="00C47D0C"/>
    <w:rsid w:val="00C5354F"/>
    <w:rsid w:val="00C55BE8"/>
    <w:rsid w:val="00C706DB"/>
    <w:rsid w:val="00C73A99"/>
    <w:rsid w:val="00C74338"/>
    <w:rsid w:val="00C776F4"/>
    <w:rsid w:val="00C77D58"/>
    <w:rsid w:val="00C82287"/>
    <w:rsid w:val="00C86055"/>
    <w:rsid w:val="00C911E9"/>
    <w:rsid w:val="00CB1619"/>
    <w:rsid w:val="00CB2C91"/>
    <w:rsid w:val="00CB4871"/>
    <w:rsid w:val="00CC15B0"/>
    <w:rsid w:val="00CC5028"/>
    <w:rsid w:val="00CE2B97"/>
    <w:rsid w:val="00CE38E7"/>
    <w:rsid w:val="00CE3FE8"/>
    <w:rsid w:val="00CE6177"/>
    <w:rsid w:val="00CF5BC1"/>
    <w:rsid w:val="00D022FE"/>
    <w:rsid w:val="00D12D08"/>
    <w:rsid w:val="00D177D0"/>
    <w:rsid w:val="00D24A46"/>
    <w:rsid w:val="00D35612"/>
    <w:rsid w:val="00D35C3C"/>
    <w:rsid w:val="00D43211"/>
    <w:rsid w:val="00D4680A"/>
    <w:rsid w:val="00D4703A"/>
    <w:rsid w:val="00D52360"/>
    <w:rsid w:val="00D5740D"/>
    <w:rsid w:val="00D632CF"/>
    <w:rsid w:val="00D65CBF"/>
    <w:rsid w:val="00D709FD"/>
    <w:rsid w:val="00D750BA"/>
    <w:rsid w:val="00D75C17"/>
    <w:rsid w:val="00D82087"/>
    <w:rsid w:val="00D82D07"/>
    <w:rsid w:val="00D93E61"/>
    <w:rsid w:val="00D953C3"/>
    <w:rsid w:val="00D959F8"/>
    <w:rsid w:val="00D97DDF"/>
    <w:rsid w:val="00DB093E"/>
    <w:rsid w:val="00DB4090"/>
    <w:rsid w:val="00DB54E3"/>
    <w:rsid w:val="00DB61BA"/>
    <w:rsid w:val="00DC034B"/>
    <w:rsid w:val="00DC15DF"/>
    <w:rsid w:val="00DC4F9E"/>
    <w:rsid w:val="00DD0E51"/>
    <w:rsid w:val="00DD148D"/>
    <w:rsid w:val="00DD375F"/>
    <w:rsid w:val="00DD3CAD"/>
    <w:rsid w:val="00DD5ADA"/>
    <w:rsid w:val="00DF2743"/>
    <w:rsid w:val="00DF4B87"/>
    <w:rsid w:val="00E00856"/>
    <w:rsid w:val="00E07DD9"/>
    <w:rsid w:val="00E1124C"/>
    <w:rsid w:val="00E11A0F"/>
    <w:rsid w:val="00E145CB"/>
    <w:rsid w:val="00E22346"/>
    <w:rsid w:val="00E23590"/>
    <w:rsid w:val="00E30A0A"/>
    <w:rsid w:val="00E43FC9"/>
    <w:rsid w:val="00E4475F"/>
    <w:rsid w:val="00E460A2"/>
    <w:rsid w:val="00E507A5"/>
    <w:rsid w:val="00E515AA"/>
    <w:rsid w:val="00E534C3"/>
    <w:rsid w:val="00E55CE0"/>
    <w:rsid w:val="00E64681"/>
    <w:rsid w:val="00E74754"/>
    <w:rsid w:val="00E767A1"/>
    <w:rsid w:val="00E80946"/>
    <w:rsid w:val="00E823F1"/>
    <w:rsid w:val="00E93910"/>
    <w:rsid w:val="00E951A9"/>
    <w:rsid w:val="00EA1A54"/>
    <w:rsid w:val="00EA24EF"/>
    <w:rsid w:val="00EB1982"/>
    <w:rsid w:val="00EC0EBB"/>
    <w:rsid w:val="00EC54F8"/>
    <w:rsid w:val="00EE1BB1"/>
    <w:rsid w:val="00EE3A0B"/>
    <w:rsid w:val="00EE5679"/>
    <w:rsid w:val="00EF00D0"/>
    <w:rsid w:val="00EF27CA"/>
    <w:rsid w:val="00F00B36"/>
    <w:rsid w:val="00F03F29"/>
    <w:rsid w:val="00F0427C"/>
    <w:rsid w:val="00F10C13"/>
    <w:rsid w:val="00F15A14"/>
    <w:rsid w:val="00F173B9"/>
    <w:rsid w:val="00F20864"/>
    <w:rsid w:val="00F25A8C"/>
    <w:rsid w:val="00F34494"/>
    <w:rsid w:val="00F50B13"/>
    <w:rsid w:val="00F6100A"/>
    <w:rsid w:val="00F844B6"/>
    <w:rsid w:val="00F86AA5"/>
    <w:rsid w:val="00F8763F"/>
    <w:rsid w:val="00F90490"/>
    <w:rsid w:val="00F9625C"/>
    <w:rsid w:val="00FD043B"/>
    <w:rsid w:val="00FD2528"/>
    <w:rsid w:val="00FE0B3F"/>
    <w:rsid w:val="00FE60A5"/>
    <w:rsid w:val="00FF5A6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3E9B202"/>
  <w15:docId w15:val="{78B1509A-DD71-4D18-BAF8-689B71017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F5BC1"/>
    <w:pPr>
      <w:spacing w:after="160" w:line="256" w:lineRule="auto"/>
    </w:pPr>
    <w:rPr>
      <w:rFonts w:asciiTheme="minorHAnsi" w:eastAsiaTheme="minorHAnsi" w:hAnsiTheme="minorHAnsi" w:cstheme="minorBidi"/>
      <w:sz w:val="22"/>
      <w:szCs w:val="22"/>
      <w:lang w:eastAsia="en-US"/>
    </w:rPr>
  </w:style>
  <w:style w:type="paragraph" w:styleId="Kop1">
    <w:name w:val="heading 1"/>
    <w:basedOn w:val="Standaard"/>
    <w:next w:val="Standaard"/>
    <w:qFormat/>
    <w:rsid w:val="00727EDE"/>
    <w:pPr>
      <w:keepNext/>
      <w:numPr>
        <w:numId w:val="36"/>
      </w:numPr>
      <w:spacing w:before="320" w:after="120" w:line="240" w:lineRule="auto"/>
      <w:outlineLvl w:val="0"/>
    </w:pPr>
    <w:rPr>
      <w:rFonts w:ascii="Roboto" w:eastAsia="Times New Roman" w:hAnsi="Roboto" w:cs="Times New Roman"/>
      <w:b/>
      <w:kern w:val="28"/>
      <w:sz w:val="32"/>
      <w:szCs w:val="20"/>
      <w:lang w:eastAsia="nl-NL"/>
    </w:rPr>
  </w:style>
  <w:style w:type="paragraph" w:styleId="Kop2">
    <w:name w:val="heading 2"/>
    <w:basedOn w:val="Standaard"/>
    <w:next w:val="Standaard"/>
    <w:link w:val="Kop2Char"/>
    <w:uiPriority w:val="9"/>
    <w:unhideWhenUsed/>
    <w:qFormat/>
    <w:rsid w:val="00727EDE"/>
    <w:pPr>
      <w:keepNext/>
      <w:keepLines/>
      <w:numPr>
        <w:ilvl w:val="1"/>
        <w:numId w:val="36"/>
      </w:numPr>
      <w:spacing w:before="320" w:after="120" w:line="240" w:lineRule="auto"/>
      <w:outlineLvl w:val="1"/>
    </w:pPr>
    <w:rPr>
      <w:rFonts w:ascii="Roboto" w:eastAsiaTheme="majorEastAsia" w:hAnsi="Roboto" w:cstheme="majorBidi"/>
      <w:b/>
      <w:sz w:val="26"/>
      <w:szCs w:val="26"/>
      <w:lang w:eastAsia="nl-NL"/>
    </w:rPr>
  </w:style>
  <w:style w:type="paragraph" w:styleId="Kop3">
    <w:name w:val="heading 3"/>
    <w:basedOn w:val="Standaard"/>
    <w:next w:val="Standaard"/>
    <w:link w:val="Kop3Char"/>
    <w:uiPriority w:val="9"/>
    <w:unhideWhenUsed/>
    <w:qFormat/>
    <w:rsid w:val="00727EDE"/>
    <w:pPr>
      <w:keepNext/>
      <w:keepLines/>
      <w:numPr>
        <w:ilvl w:val="2"/>
        <w:numId w:val="36"/>
      </w:numPr>
      <w:spacing w:before="120" w:after="0" w:line="240" w:lineRule="auto"/>
      <w:outlineLvl w:val="2"/>
    </w:pPr>
    <w:rPr>
      <w:rFonts w:ascii="Roboto" w:eastAsiaTheme="majorEastAsia" w:hAnsi="Roboto" w:cstheme="majorBidi"/>
      <w:sz w:val="24"/>
      <w:szCs w:val="24"/>
      <w:lang w:eastAsia="nl-NL"/>
    </w:rPr>
  </w:style>
  <w:style w:type="paragraph" w:styleId="Kop4">
    <w:name w:val="heading 4"/>
    <w:basedOn w:val="Standaard"/>
    <w:next w:val="Standaard"/>
    <w:link w:val="Kop4Char"/>
    <w:uiPriority w:val="9"/>
    <w:semiHidden/>
    <w:unhideWhenUsed/>
    <w:qFormat/>
    <w:rsid w:val="003D3D47"/>
    <w:pPr>
      <w:keepNext/>
      <w:keepLines/>
      <w:numPr>
        <w:ilvl w:val="3"/>
        <w:numId w:val="36"/>
      </w:numPr>
      <w:spacing w:before="40" w:after="0" w:line="240" w:lineRule="auto"/>
      <w:outlineLvl w:val="3"/>
    </w:pPr>
    <w:rPr>
      <w:rFonts w:asciiTheme="majorHAnsi" w:eastAsiaTheme="majorEastAsia" w:hAnsiTheme="majorHAnsi" w:cstheme="majorBidi"/>
      <w:i/>
      <w:iCs/>
      <w:color w:val="2F5496" w:themeColor="accent1" w:themeShade="BF"/>
      <w:sz w:val="24"/>
      <w:szCs w:val="20"/>
      <w:lang w:eastAsia="nl-NL"/>
    </w:rPr>
  </w:style>
  <w:style w:type="paragraph" w:styleId="Kop5">
    <w:name w:val="heading 5"/>
    <w:basedOn w:val="Standaard"/>
    <w:next w:val="Standaard"/>
    <w:link w:val="Kop5Char"/>
    <w:uiPriority w:val="9"/>
    <w:semiHidden/>
    <w:unhideWhenUsed/>
    <w:qFormat/>
    <w:rsid w:val="003D3D47"/>
    <w:pPr>
      <w:keepNext/>
      <w:keepLines/>
      <w:numPr>
        <w:ilvl w:val="4"/>
        <w:numId w:val="36"/>
      </w:numPr>
      <w:spacing w:before="40" w:after="0" w:line="240" w:lineRule="auto"/>
      <w:outlineLvl w:val="4"/>
    </w:pPr>
    <w:rPr>
      <w:rFonts w:asciiTheme="majorHAnsi" w:eastAsiaTheme="majorEastAsia" w:hAnsiTheme="majorHAnsi" w:cstheme="majorBidi"/>
      <w:color w:val="2F5496" w:themeColor="accent1" w:themeShade="BF"/>
      <w:sz w:val="24"/>
      <w:szCs w:val="20"/>
      <w:lang w:eastAsia="nl-NL"/>
    </w:rPr>
  </w:style>
  <w:style w:type="paragraph" w:styleId="Kop6">
    <w:name w:val="heading 6"/>
    <w:basedOn w:val="Standaard"/>
    <w:next w:val="Standaard"/>
    <w:link w:val="Kop6Char"/>
    <w:uiPriority w:val="9"/>
    <w:semiHidden/>
    <w:unhideWhenUsed/>
    <w:qFormat/>
    <w:rsid w:val="003D3D47"/>
    <w:pPr>
      <w:keepNext/>
      <w:keepLines/>
      <w:numPr>
        <w:ilvl w:val="5"/>
        <w:numId w:val="36"/>
      </w:numPr>
      <w:spacing w:before="40" w:after="0" w:line="240" w:lineRule="auto"/>
      <w:outlineLvl w:val="5"/>
    </w:pPr>
    <w:rPr>
      <w:rFonts w:asciiTheme="majorHAnsi" w:eastAsiaTheme="majorEastAsia" w:hAnsiTheme="majorHAnsi" w:cstheme="majorBidi"/>
      <w:color w:val="1F3763" w:themeColor="accent1" w:themeShade="7F"/>
      <w:sz w:val="24"/>
      <w:szCs w:val="20"/>
      <w:lang w:eastAsia="nl-NL"/>
    </w:rPr>
  </w:style>
  <w:style w:type="paragraph" w:styleId="Kop7">
    <w:name w:val="heading 7"/>
    <w:basedOn w:val="Standaard"/>
    <w:next w:val="Standaard"/>
    <w:link w:val="Kop7Char"/>
    <w:uiPriority w:val="9"/>
    <w:semiHidden/>
    <w:unhideWhenUsed/>
    <w:qFormat/>
    <w:rsid w:val="003D3D47"/>
    <w:pPr>
      <w:keepNext/>
      <w:keepLines/>
      <w:numPr>
        <w:ilvl w:val="6"/>
        <w:numId w:val="36"/>
      </w:numPr>
      <w:spacing w:before="40" w:after="0" w:line="240" w:lineRule="auto"/>
      <w:outlineLvl w:val="6"/>
    </w:pPr>
    <w:rPr>
      <w:rFonts w:asciiTheme="majorHAnsi" w:eastAsiaTheme="majorEastAsia" w:hAnsiTheme="majorHAnsi" w:cstheme="majorBidi"/>
      <w:i/>
      <w:iCs/>
      <w:color w:val="1F3763" w:themeColor="accent1" w:themeShade="7F"/>
      <w:sz w:val="24"/>
      <w:szCs w:val="20"/>
      <w:lang w:eastAsia="nl-NL"/>
    </w:rPr>
  </w:style>
  <w:style w:type="paragraph" w:styleId="Kop8">
    <w:name w:val="heading 8"/>
    <w:basedOn w:val="Standaard"/>
    <w:next w:val="Standaard"/>
    <w:link w:val="Kop8Char"/>
    <w:uiPriority w:val="9"/>
    <w:semiHidden/>
    <w:unhideWhenUsed/>
    <w:qFormat/>
    <w:rsid w:val="003D3D47"/>
    <w:pPr>
      <w:keepNext/>
      <w:keepLines/>
      <w:numPr>
        <w:ilvl w:val="7"/>
        <w:numId w:val="36"/>
      </w:numPr>
      <w:spacing w:before="40" w:after="0" w:line="240" w:lineRule="auto"/>
      <w:outlineLvl w:val="7"/>
    </w:pPr>
    <w:rPr>
      <w:rFonts w:asciiTheme="majorHAnsi" w:eastAsiaTheme="majorEastAsia" w:hAnsiTheme="majorHAnsi" w:cstheme="majorBidi"/>
      <w:color w:val="272727" w:themeColor="text1" w:themeTint="D8"/>
      <w:sz w:val="21"/>
      <w:szCs w:val="21"/>
      <w:lang w:eastAsia="nl-NL"/>
    </w:rPr>
  </w:style>
  <w:style w:type="paragraph" w:styleId="Kop9">
    <w:name w:val="heading 9"/>
    <w:basedOn w:val="Standaard"/>
    <w:next w:val="Standaard"/>
    <w:link w:val="Kop9Char"/>
    <w:uiPriority w:val="9"/>
    <w:semiHidden/>
    <w:unhideWhenUsed/>
    <w:qFormat/>
    <w:rsid w:val="003D3D47"/>
    <w:pPr>
      <w:keepNext/>
      <w:keepLines/>
      <w:numPr>
        <w:ilvl w:val="8"/>
        <w:numId w:val="36"/>
      </w:numPr>
      <w:spacing w:before="40" w:after="0" w:line="240" w:lineRule="auto"/>
      <w:outlineLvl w:val="8"/>
    </w:pPr>
    <w:rPr>
      <w:rFonts w:asciiTheme="majorHAnsi" w:eastAsiaTheme="majorEastAsia" w:hAnsiTheme="majorHAnsi" w:cstheme="majorBidi"/>
      <w:i/>
      <w:iCs/>
      <w:color w:val="272727" w:themeColor="text1" w:themeTint="D8"/>
      <w:sz w:val="21"/>
      <w:szCs w:val="21"/>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StandaardTransit">
    <w:name w:val="StandaardTransit"/>
    <w:basedOn w:val="Standaard"/>
    <w:pPr>
      <w:spacing w:after="0" w:line="240" w:lineRule="auto"/>
    </w:pPr>
    <w:rPr>
      <w:rFonts w:ascii="Transit-Normal" w:eastAsia="Times New Roman" w:hAnsi="Transit-Normal" w:cs="Times New Roman"/>
      <w:kern w:val="24"/>
      <w:sz w:val="24"/>
      <w:szCs w:val="20"/>
      <w:lang w:eastAsia="nl-NL"/>
    </w:rPr>
  </w:style>
  <w:style w:type="paragraph" w:styleId="Ballontekst">
    <w:name w:val="Balloon Text"/>
    <w:basedOn w:val="Standaard"/>
    <w:link w:val="BallontekstChar"/>
    <w:uiPriority w:val="99"/>
    <w:semiHidden/>
    <w:unhideWhenUsed/>
    <w:rsid w:val="009222C8"/>
    <w:pPr>
      <w:spacing w:after="0" w:line="240" w:lineRule="auto"/>
    </w:pPr>
    <w:rPr>
      <w:rFonts w:ascii="Tahoma" w:eastAsia="Times New Roman" w:hAnsi="Tahoma" w:cs="Tahoma"/>
      <w:sz w:val="16"/>
      <w:szCs w:val="16"/>
      <w:lang w:eastAsia="nl-NL"/>
    </w:rPr>
  </w:style>
  <w:style w:type="paragraph" w:customStyle="1" w:styleId="Koptitel">
    <w:name w:val="Koptitel"/>
    <w:basedOn w:val="Standaard"/>
    <w:next w:val="Standaard"/>
    <w:pPr>
      <w:spacing w:after="0" w:line="240" w:lineRule="auto"/>
      <w:jc w:val="right"/>
    </w:pPr>
    <w:rPr>
      <w:rFonts w:ascii="Transit-Bold" w:eastAsia="Times New Roman" w:hAnsi="Transit-Bold" w:cs="Times New Roman"/>
      <w:b/>
      <w:color w:val="808080"/>
      <w:sz w:val="52"/>
      <w:szCs w:val="20"/>
      <w:lang w:eastAsia="nl-NL"/>
    </w:rPr>
  </w:style>
  <w:style w:type="character" w:customStyle="1" w:styleId="BallontekstChar">
    <w:name w:val="Ballontekst Char"/>
    <w:link w:val="Ballontekst"/>
    <w:uiPriority w:val="99"/>
    <w:semiHidden/>
    <w:rsid w:val="009222C8"/>
    <w:rPr>
      <w:rFonts w:ascii="Tahoma" w:hAnsi="Tahoma" w:cs="Tahoma"/>
      <w:sz w:val="16"/>
      <w:szCs w:val="16"/>
    </w:rPr>
  </w:style>
  <w:style w:type="paragraph" w:styleId="Koptekst">
    <w:name w:val="header"/>
    <w:basedOn w:val="Standaard"/>
    <w:semiHidden/>
    <w:pPr>
      <w:tabs>
        <w:tab w:val="center" w:pos="4536"/>
        <w:tab w:val="right" w:pos="9072"/>
      </w:tabs>
      <w:spacing w:after="0" w:line="240" w:lineRule="auto"/>
    </w:pPr>
    <w:rPr>
      <w:rFonts w:ascii="Roboto" w:eastAsia="Times New Roman" w:hAnsi="Roboto" w:cs="Times New Roman"/>
      <w:sz w:val="24"/>
      <w:szCs w:val="20"/>
      <w:lang w:eastAsia="nl-NL"/>
    </w:rPr>
  </w:style>
  <w:style w:type="paragraph" w:styleId="Voettekst">
    <w:name w:val="footer"/>
    <w:basedOn w:val="Standaard"/>
    <w:semiHidden/>
    <w:pPr>
      <w:tabs>
        <w:tab w:val="center" w:pos="4536"/>
        <w:tab w:val="right" w:pos="9072"/>
      </w:tabs>
      <w:spacing w:after="0" w:line="240" w:lineRule="auto"/>
    </w:pPr>
    <w:rPr>
      <w:rFonts w:ascii="Roboto" w:eastAsia="Times New Roman" w:hAnsi="Roboto" w:cs="Times New Roman"/>
      <w:sz w:val="24"/>
      <w:szCs w:val="20"/>
      <w:lang w:eastAsia="nl-NL"/>
    </w:rPr>
  </w:style>
  <w:style w:type="character" w:styleId="Paginanummer">
    <w:name w:val="page number"/>
    <w:basedOn w:val="Standaardalinea-lettertype"/>
    <w:semiHidden/>
  </w:style>
  <w:style w:type="character" w:styleId="Verwijzingopmerking">
    <w:name w:val="annotation reference"/>
    <w:uiPriority w:val="99"/>
    <w:semiHidden/>
    <w:unhideWhenUsed/>
    <w:rsid w:val="005B2F18"/>
    <w:rPr>
      <w:sz w:val="16"/>
      <w:szCs w:val="16"/>
    </w:rPr>
  </w:style>
  <w:style w:type="paragraph" w:styleId="Tekstopmerking">
    <w:name w:val="annotation text"/>
    <w:basedOn w:val="Standaard"/>
    <w:link w:val="TekstopmerkingChar"/>
    <w:uiPriority w:val="99"/>
    <w:semiHidden/>
    <w:unhideWhenUsed/>
    <w:rsid w:val="005B2F18"/>
    <w:pPr>
      <w:spacing w:after="0" w:line="240" w:lineRule="auto"/>
    </w:pPr>
    <w:rPr>
      <w:rFonts w:ascii="Roboto" w:eastAsia="Times New Roman" w:hAnsi="Roboto" w:cs="Times New Roman"/>
      <w:sz w:val="24"/>
      <w:szCs w:val="20"/>
      <w:lang w:eastAsia="nl-NL"/>
    </w:rPr>
  </w:style>
  <w:style w:type="character" w:customStyle="1" w:styleId="TekstopmerkingChar">
    <w:name w:val="Tekst opmerking Char"/>
    <w:link w:val="Tekstopmerking"/>
    <w:uiPriority w:val="99"/>
    <w:semiHidden/>
    <w:rsid w:val="005B2F18"/>
    <w:rPr>
      <w:rFonts w:ascii="Arial" w:hAnsi="Arial"/>
    </w:rPr>
  </w:style>
  <w:style w:type="paragraph" w:styleId="Onderwerpvanopmerking">
    <w:name w:val="annotation subject"/>
    <w:basedOn w:val="Tekstopmerking"/>
    <w:next w:val="Tekstopmerking"/>
    <w:link w:val="OnderwerpvanopmerkingChar"/>
    <w:uiPriority w:val="99"/>
    <w:semiHidden/>
    <w:unhideWhenUsed/>
    <w:rsid w:val="005B2F18"/>
    <w:rPr>
      <w:b/>
      <w:bCs/>
    </w:rPr>
  </w:style>
  <w:style w:type="character" w:customStyle="1" w:styleId="OnderwerpvanopmerkingChar">
    <w:name w:val="Onderwerp van opmerking Char"/>
    <w:link w:val="Onderwerpvanopmerking"/>
    <w:uiPriority w:val="99"/>
    <w:semiHidden/>
    <w:rsid w:val="005B2F18"/>
    <w:rPr>
      <w:rFonts w:ascii="Arial" w:hAnsi="Arial"/>
      <w:b/>
      <w:bCs/>
    </w:rPr>
  </w:style>
  <w:style w:type="paragraph" w:styleId="Lijstalinea">
    <w:name w:val="List Paragraph"/>
    <w:basedOn w:val="Standaard"/>
    <w:uiPriority w:val="34"/>
    <w:qFormat/>
    <w:rsid w:val="005B2F18"/>
    <w:pPr>
      <w:spacing w:after="0" w:line="240" w:lineRule="auto"/>
      <w:ind w:left="708"/>
    </w:pPr>
    <w:rPr>
      <w:rFonts w:ascii="Roboto" w:eastAsia="Times New Roman" w:hAnsi="Roboto" w:cs="Times New Roman"/>
      <w:sz w:val="24"/>
      <w:szCs w:val="20"/>
      <w:lang w:eastAsia="nl-NL"/>
    </w:rPr>
  </w:style>
  <w:style w:type="table" w:styleId="Tabelraster">
    <w:name w:val="Table Grid"/>
    <w:basedOn w:val="Standaardtabel"/>
    <w:uiPriority w:val="59"/>
    <w:rsid w:val="00827C93"/>
    <w:rPr>
      <w:rFonts w:ascii="Roboto" w:hAnsi="Roboto"/>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Roboto" w:hAnsi="Roboto"/>
        <w:b/>
        <w:sz w:val="24"/>
      </w:rPr>
      <w:tblPr/>
      <w:tcPr>
        <w:shd w:val="clear" w:color="auto" w:fill="F5A61A"/>
      </w:tcPr>
    </w:tblStylePr>
    <w:tblStylePr w:type="band1Horz">
      <w:tblPr/>
      <w:tcPr>
        <w:shd w:val="clear" w:color="auto" w:fill="FEF5E6"/>
      </w:tcPr>
    </w:tblStylePr>
  </w:style>
  <w:style w:type="character" w:styleId="Hyperlink">
    <w:name w:val="Hyperlink"/>
    <w:uiPriority w:val="99"/>
    <w:unhideWhenUsed/>
    <w:rsid w:val="002209BE"/>
    <w:rPr>
      <w:color w:val="0000FF"/>
      <w:u w:val="single"/>
    </w:rPr>
  </w:style>
  <w:style w:type="character" w:styleId="GevolgdeHyperlink">
    <w:name w:val="FollowedHyperlink"/>
    <w:uiPriority w:val="99"/>
    <w:semiHidden/>
    <w:unhideWhenUsed/>
    <w:rsid w:val="00561ED5"/>
    <w:rPr>
      <w:color w:val="800080"/>
      <w:u w:val="single"/>
    </w:rPr>
  </w:style>
  <w:style w:type="character" w:customStyle="1" w:styleId="Kop2Char">
    <w:name w:val="Kop 2 Char"/>
    <w:basedOn w:val="Standaardalinea-lettertype"/>
    <w:link w:val="Kop2"/>
    <w:uiPriority w:val="9"/>
    <w:rsid w:val="00727EDE"/>
    <w:rPr>
      <w:rFonts w:ascii="Roboto" w:eastAsiaTheme="majorEastAsia" w:hAnsi="Roboto" w:cstheme="majorBidi"/>
      <w:b/>
      <w:sz w:val="26"/>
      <w:szCs w:val="26"/>
    </w:rPr>
  </w:style>
  <w:style w:type="paragraph" w:styleId="Geenafstand">
    <w:name w:val="No Spacing"/>
    <w:uiPriority w:val="1"/>
    <w:qFormat/>
    <w:rsid w:val="009504BA"/>
    <w:rPr>
      <w:rFonts w:ascii="Roboto" w:hAnsi="Roboto"/>
      <w:sz w:val="22"/>
    </w:rPr>
  </w:style>
  <w:style w:type="character" w:customStyle="1" w:styleId="Kop3Char">
    <w:name w:val="Kop 3 Char"/>
    <w:basedOn w:val="Standaardalinea-lettertype"/>
    <w:link w:val="Kop3"/>
    <w:uiPriority w:val="9"/>
    <w:rsid w:val="00727EDE"/>
    <w:rPr>
      <w:rFonts w:ascii="Roboto" w:eastAsiaTheme="majorEastAsia" w:hAnsi="Roboto" w:cstheme="majorBidi"/>
      <w:sz w:val="24"/>
      <w:szCs w:val="24"/>
    </w:rPr>
  </w:style>
  <w:style w:type="character" w:customStyle="1" w:styleId="Kop4Char">
    <w:name w:val="Kop 4 Char"/>
    <w:basedOn w:val="Standaardalinea-lettertype"/>
    <w:link w:val="Kop4"/>
    <w:uiPriority w:val="9"/>
    <w:semiHidden/>
    <w:rsid w:val="003D3D47"/>
    <w:rPr>
      <w:rFonts w:asciiTheme="majorHAnsi" w:eastAsiaTheme="majorEastAsia" w:hAnsiTheme="majorHAnsi" w:cstheme="majorBidi"/>
      <w:i/>
      <w:iCs/>
      <w:color w:val="2F5496" w:themeColor="accent1" w:themeShade="BF"/>
      <w:sz w:val="24"/>
    </w:rPr>
  </w:style>
  <w:style w:type="character" w:customStyle="1" w:styleId="Kop5Char">
    <w:name w:val="Kop 5 Char"/>
    <w:basedOn w:val="Standaardalinea-lettertype"/>
    <w:link w:val="Kop5"/>
    <w:uiPriority w:val="9"/>
    <w:semiHidden/>
    <w:rsid w:val="003D3D47"/>
    <w:rPr>
      <w:rFonts w:asciiTheme="majorHAnsi" w:eastAsiaTheme="majorEastAsia" w:hAnsiTheme="majorHAnsi" w:cstheme="majorBidi"/>
      <w:color w:val="2F5496" w:themeColor="accent1" w:themeShade="BF"/>
      <w:sz w:val="24"/>
    </w:rPr>
  </w:style>
  <w:style w:type="character" w:customStyle="1" w:styleId="Kop6Char">
    <w:name w:val="Kop 6 Char"/>
    <w:basedOn w:val="Standaardalinea-lettertype"/>
    <w:link w:val="Kop6"/>
    <w:uiPriority w:val="9"/>
    <w:semiHidden/>
    <w:rsid w:val="003D3D47"/>
    <w:rPr>
      <w:rFonts w:asciiTheme="majorHAnsi" w:eastAsiaTheme="majorEastAsia" w:hAnsiTheme="majorHAnsi" w:cstheme="majorBidi"/>
      <w:color w:val="1F3763" w:themeColor="accent1" w:themeShade="7F"/>
      <w:sz w:val="24"/>
    </w:rPr>
  </w:style>
  <w:style w:type="character" w:customStyle="1" w:styleId="Kop7Char">
    <w:name w:val="Kop 7 Char"/>
    <w:basedOn w:val="Standaardalinea-lettertype"/>
    <w:link w:val="Kop7"/>
    <w:uiPriority w:val="9"/>
    <w:semiHidden/>
    <w:rsid w:val="003D3D47"/>
    <w:rPr>
      <w:rFonts w:asciiTheme="majorHAnsi" w:eastAsiaTheme="majorEastAsia" w:hAnsiTheme="majorHAnsi" w:cstheme="majorBidi"/>
      <w:i/>
      <w:iCs/>
      <w:color w:val="1F3763" w:themeColor="accent1" w:themeShade="7F"/>
      <w:sz w:val="24"/>
    </w:rPr>
  </w:style>
  <w:style w:type="character" w:customStyle="1" w:styleId="Kop8Char">
    <w:name w:val="Kop 8 Char"/>
    <w:basedOn w:val="Standaardalinea-lettertype"/>
    <w:link w:val="Kop8"/>
    <w:uiPriority w:val="9"/>
    <w:semiHidden/>
    <w:rsid w:val="003D3D47"/>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3D3D47"/>
    <w:rPr>
      <w:rFonts w:asciiTheme="majorHAnsi" w:eastAsiaTheme="majorEastAsia" w:hAnsiTheme="majorHAnsi" w:cstheme="majorBidi"/>
      <w:i/>
      <w:iCs/>
      <w:color w:val="272727" w:themeColor="text1" w:themeTint="D8"/>
      <w:sz w:val="21"/>
      <w:szCs w:val="21"/>
    </w:rPr>
  </w:style>
  <w:style w:type="character" w:styleId="Onopgelostemelding">
    <w:name w:val="Unresolved Mention"/>
    <w:basedOn w:val="Standaardalinea-lettertype"/>
    <w:uiPriority w:val="99"/>
    <w:semiHidden/>
    <w:unhideWhenUsed/>
    <w:rsid w:val="000E1C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835297">
      <w:bodyDiv w:val="1"/>
      <w:marLeft w:val="0"/>
      <w:marRight w:val="0"/>
      <w:marTop w:val="0"/>
      <w:marBottom w:val="0"/>
      <w:divBdr>
        <w:top w:val="none" w:sz="0" w:space="0" w:color="auto"/>
        <w:left w:val="none" w:sz="0" w:space="0" w:color="auto"/>
        <w:bottom w:val="none" w:sz="0" w:space="0" w:color="auto"/>
        <w:right w:val="none" w:sz="0" w:space="0" w:color="auto"/>
      </w:divBdr>
    </w:div>
    <w:div w:id="786658602">
      <w:bodyDiv w:val="1"/>
      <w:marLeft w:val="0"/>
      <w:marRight w:val="0"/>
      <w:marTop w:val="0"/>
      <w:marBottom w:val="0"/>
      <w:divBdr>
        <w:top w:val="none" w:sz="0" w:space="0" w:color="auto"/>
        <w:left w:val="none" w:sz="0" w:space="0" w:color="auto"/>
        <w:bottom w:val="none" w:sz="0" w:space="0" w:color="auto"/>
        <w:right w:val="none" w:sz="0" w:space="0" w:color="auto"/>
      </w:divBdr>
    </w:div>
    <w:div w:id="1049113523">
      <w:bodyDiv w:val="1"/>
      <w:marLeft w:val="0"/>
      <w:marRight w:val="0"/>
      <w:marTop w:val="0"/>
      <w:marBottom w:val="0"/>
      <w:divBdr>
        <w:top w:val="none" w:sz="0" w:space="0" w:color="auto"/>
        <w:left w:val="none" w:sz="0" w:space="0" w:color="auto"/>
        <w:bottom w:val="none" w:sz="0" w:space="0" w:color="auto"/>
        <w:right w:val="none" w:sz="0" w:space="0" w:color="auto"/>
      </w:divBdr>
    </w:div>
    <w:div w:id="1289359607">
      <w:bodyDiv w:val="1"/>
      <w:marLeft w:val="0"/>
      <w:marRight w:val="0"/>
      <w:marTop w:val="0"/>
      <w:marBottom w:val="0"/>
      <w:divBdr>
        <w:top w:val="none" w:sz="0" w:space="0" w:color="auto"/>
        <w:left w:val="none" w:sz="0" w:space="0" w:color="auto"/>
        <w:bottom w:val="none" w:sz="0" w:space="0" w:color="auto"/>
        <w:right w:val="none" w:sz="0" w:space="0" w:color="auto"/>
      </w:divBdr>
    </w:div>
    <w:div w:id="1504469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j.kamstra@windesheim.nl"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j.kamstra@windesheim.nl" TargetMode="External"/><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blic\Documents\Windesheim\Sjablonen\Briefpapier.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C10B3DED3E2EB48A4C764334C398804" ma:contentTypeVersion="13" ma:contentTypeDescription="Create a new document." ma:contentTypeScope="" ma:versionID="4848e58b39af16086d32884049fcae5f">
  <xsd:schema xmlns:xsd="http://www.w3.org/2001/XMLSchema" xmlns:xs="http://www.w3.org/2001/XMLSchema" xmlns:p="http://schemas.microsoft.com/office/2006/metadata/properties" xmlns:ns3="16787901-a0d5-42d5-87d1-7d90e1a6eede" xmlns:ns4="2c86a540-7ffd-400f-96aa-e95230e260dd" targetNamespace="http://schemas.microsoft.com/office/2006/metadata/properties" ma:root="true" ma:fieldsID="565cf7b75c390b023a1fbe26117b9ee6" ns3:_="" ns4:_="">
    <xsd:import namespace="16787901-a0d5-42d5-87d1-7d90e1a6eede"/>
    <xsd:import namespace="2c86a540-7ffd-400f-96aa-e95230e260d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787901-a0d5-42d5-87d1-7d90e1a6eed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c86a540-7ffd-400f-96aa-e95230e260d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F92A97-7CDF-4AA4-BE4F-BBD1E63CBB8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D7172B9-CA84-49AE-BD9D-98AFED0C53A5}">
  <ds:schemaRefs>
    <ds:schemaRef ds:uri="http://schemas.microsoft.com/sharepoint/v3/contenttype/forms"/>
  </ds:schemaRefs>
</ds:datastoreItem>
</file>

<file path=customXml/itemProps3.xml><?xml version="1.0" encoding="utf-8"?>
<ds:datastoreItem xmlns:ds="http://schemas.openxmlformats.org/officeDocument/2006/customXml" ds:itemID="{32F066DE-DEBB-491A-8FE0-127BA8E287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787901-a0d5-42d5-87d1-7d90e1a6eede"/>
    <ds:schemaRef ds:uri="2c86a540-7ffd-400f-96aa-e95230e260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90A25A-7CEC-44FB-9E8E-75378FF21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Briefpapier.dotx</Template>
  <TotalTime>120</TotalTime>
  <Pages>3</Pages>
  <Words>645</Words>
  <Characters>3535</Characters>
  <Application>Microsoft Office Word</Application>
  <DocSecurity>0</DocSecurity>
  <Lines>29</Lines>
  <Paragraphs>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Betreft:</vt:lpstr>
      <vt:lpstr>Betreft:</vt:lpstr>
    </vt:vector>
  </TitlesOfParts>
  <Company>Windesheim</Company>
  <LinksUpToDate>false</LinksUpToDate>
  <CharactersWithSpaces>4172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Betreft:</dc:title>
  <dc:subject/>
  <dc:creator>Joke Kamstra</dc:creator>
  <cp:keywords/>
  <cp:lastModifiedBy>Joke Kamstra</cp:lastModifiedBy>
  <cp:revision>68</cp:revision>
  <cp:lastPrinted>2017-05-04T11:48:00Z</cp:lastPrinted>
  <dcterms:created xsi:type="dcterms:W3CDTF">2020-03-27T10:51:00Z</dcterms:created>
  <dcterms:modified xsi:type="dcterms:W3CDTF">2020-03-27T17:10:00Z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0x0101004C10B3DED3E2EB48A4C764334C398804</vt:lpwstr>
  </property>
  <property fmtid="{D5CDD505-2E9C-101B-9397-08002B2CF9AE}" pid="3" name="Order">
    <vt:r8>200</vt:r8>
  </property>
  <property fmtid="{D5CDD505-2E9C-101B-9397-08002B2CF9AE}" pid="4" name="URL">
    <vt:lpwstr/>
  </property>
</Properties>
</file>